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9D0" w:rsidRPr="00CF5A4F" w:rsidRDefault="00AA3607" w:rsidP="001329D0">
      <w:pPr>
        <w:spacing w:line="400" w:lineRule="exact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180C93" wp14:editId="6AA73885">
                <wp:simplePos x="0" y="0"/>
                <wp:positionH relativeFrom="column">
                  <wp:posOffset>-369570</wp:posOffset>
                </wp:positionH>
                <wp:positionV relativeFrom="paragraph">
                  <wp:posOffset>-616585</wp:posOffset>
                </wp:positionV>
                <wp:extent cx="2209800" cy="685800"/>
                <wp:effectExtent l="0" t="0" r="0" b="0"/>
                <wp:wrapNone/>
                <wp:docPr id="15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20B34" w:rsidRDefault="00620B34" w:rsidP="002841EA">
                            <w:pPr>
                              <w:numPr>
                                <w:ilvl w:val="0"/>
                                <w:numId w:val="40"/>
                              </w:numPr>
                              <w:suppressAutoHyphens/>
                              <w:autoSpaceDN w:val="0"/>
                              <w:spacing w:line="360" w:lineRule="exact"/>
                              <w:textAlignment w:val="baseline"/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  <w:t>預防性注射</w:t>
                            </w:r>
                          </w:p>
                          <w:p w:rsidR="00620B34" w:rsidRDefault="00620B34" w:rsidP="002841EA">
                            <w:pPr>
                              <w:numPr>
                                <w:ilvl w:val="0"/>
                                <w:numId w:val="40"/>
                              </w:numPr>
                              <w:suppressAutoHyphens/>
                              <w:autoSpaceDN w:val="0"/>
                              <w:spacing w:line="360" w:lineRule="exact"/>
                              <w:textAlignment w:val="baseline"/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1933DE"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  <w:t>出血時注射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-29.1pt;margin-top:-48.55pt;width:174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" filled="f" stroked="f">
                <v:path arrowok="t"/>
                <v:textbox>
                  <w:txbxContent>
                    <w:p w:rsidR="00620B34" w:rsidRDefault="00620B34" w:rsidP="002841EA">
                      <w:pPr>
                        <w:numPr>
                          <w:ilvl w:val="0"/>
                          <w:numId w:val="40"/>
                        </w:numPr>
                        <w:suppressAutoHyphens/>
                        <w:autoSpaceDN w:val="0"/>
                        <w:spacing w:line="360" w:lineRule="exact"/>
                        <w:textAlignment w:val="baseline"/>
                        <w:rPr>
                          <w:rFonts w:eastAsia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eastAsia="標楷體"/>
                          <w:b/>
                          <w:sz w:val="28"/>
                          <w:szCs w:val="28"/>
                        </w:rPr>
                        <w:t>預防性注射</w:t>
                      </w:r>
                    </w:p>
                    <w:p w:rsidR="00620B34" w:rsidRDefault="00620B34" w:rsidP="002841EA">
                      <w:pPr>
                        <w:numPr>
                          <w:ilvl w:val="0"/>
                          <w:numId w:val="40"/>
                        </w:numPr>
                        <w:suppressAutoHyphens/>
                        <w:autoSpaceDN w:val="0"/>
                        <w:spacing w:line="360" w:lineRule="exact"/>
                        <w:textAlignment w:val="baseline"/>
                        <w:rPr>
                          <w:rFonts w:eastAsia="標楷體"/>
                          <w:b/>
                          <w:sz w:val="28"/>
                          <w:szCs w:val="28"/>
                        </w:rPr>
                      </w:pPr>
                      <w:r w:rsidRPr="001933DE">
                        <w:rPr>
                          <w:rFonts w:eastAsia="標楷體"/>
                          <w:b/>
                          <w:sz w:val="28"/>
                          <w:szCs w:val="28"/>
                        </w:rPr>
                        <w:t>出血時注射</w:t>
                      </w:r>
                    </w:p>
                  </w:txbxContent>
                </v:textbox>
              </v:shape>
            </w:pict>
          </mc:Fallback>
        </mc:AlternateContent>
      </w:r>
      <w:r w:rsidR="001329D0" w:rsidRPr="00CF5A4F">
        <w:rPr>
          <w:rFonts w:ascii="標楷體" w:eastAsia="標楷體" w:hAnsi="標楷體"/>
          <w:sz w:val="36"/>
        </w:rPr>
        <w:t>附表十八之</w:t>
      </w:r>
      <w:r w:rsidR="001329D0" w:rsidRPr="00CF5A4F">
        <w:rPr>
          <w:rFonts w:ascii="標楷體" w:eastAsia="標楷體" w:hAnsi="標楷體" w:hint="eastAsia"/>
          <w:sz w:val="36"/>
        </w:rPr>
        <w:t>二</w:t>
      </w:r>
      <w:r w:rsidR="001329D0" w:rsidRPr="00CF5A4F">
        <w:rPr>
          <w:rFonts w:ascii="標楷體" w:eastAsia="標楷體" w:hAnsi="標楷體"/>
          <w:sz w:val="36"/>
        </w:rPr>
        <w:t xml:space="preserve">  全民健康保險血友病患者使用「</w:t>
      </w:r>
      <w:r w:rsidR="001329D0" w:rsidRPr="00CF5A4F">
        <w:rPr>
          <w:rFonts w:ascii="標楷體" w:eastAsia="標楷體" w:hAnsi="標楷體" w:hint="eastAsia"/>
          <w:sz w:val="36"/>
        </w:rPr>
        <w:t>繞徑治療藥物</w:t>
      </w:r>
      <w:r w:rsidR="001329D0" w:rsidRPr="00CF5A4F">
        <w:rPr>
          <w:rFonts w:ascii="標楷體" w:eastAsia="標楷體" w:hAnsi="標楷體"/>
          <w:sz w:val="36"/>
        </w:rPr>
        <w:t>」在家治療紀錄表</w:t>
      </w:r>
    </w:p>
    <w:p w:rsidR="001329D0" w:rsidRPr="00CF5A4F" w:rsidRDefault="001329D0" w:rsidP="001329D0">
      <w:pPr>
        <w:spacing w:line="400" w:lineRule="exact"/>
        <w:rPr>
          <w:rFonts w:ascii="標楷體" w:eastAsia="標楷體" w:hAnsi="標楷體"/>
        </w:rPr>
      </w:pPr>
      <w:r w:rsidRPr="00CF5A4F">
        <w:rPr>
          <w:rFonts w:ascii="標楷體" w:eastAsia="標楷體" w:hAnsi="標楷體"/>
          <w:sz w:val="28"/>
        </w:rPr>
        <w:t>姓名：</w:t>
      </w:r>
      <w:r w:rsidRPr="00CF5A4F">
        <w:rPr>
          <w:rFonts w:ascii="標楷體" w:eastAsia="標楷體" w:hAnsi="標楷體"/>
          <w:sz w:val="28"/>
          <w:u w:val="single"/>
        </w:rPr>
        <w:t xml:space="preserve">　　　　　　　</w:t>
      </w:r>
      <w:r w:rsidRPr="00CF5A4F">
        <w:rPr>
          <w:rFonts w:ascii="標楷體" w:eastAsia="標楷體" w:hAnsi="標楷體"/>
          <w:sz w:val="28"/>
        </w:rPr>
        <w:t xml:space="preserve">　　　體重：</w:t>
      </w:r>
      <w:r w:rsidRPr="00CF5A4F">
        <w:rPr>
          <w:rFonts w:ascii="標楷體" w:eastAsia="標楷體" w:hAnsi="標楷體"/>
          <w:sz w:val="28"/>
          <w:u w:val="single"/>
        </w:rPr>
        <w:t xml:space="preserve">　　　　　</w:t>
      </w:r>
      <w:r w:rsidRPr="00CF5A4F">
        <w:rPr>
          <w:rFonts w:ascii="標楷體" w:eastAsia="標楷體" w:hAnsi="標楷體"/>
          <w:sz w:val="28"/>
        </w:rPr>
        <w:t xml:space="preserve">公斤 </w:t>
      </w:r>
      <w:r w:rsidRPr="00CF5A4F">
        <w:rPr>
          <w:rFonts w:ascii="標楷體" w:eastAsia="標楷體" w:hAnsi="標楷體" w:hint="eastAsia"/>
          <w:sz w:val="28"/>
        </w:rPr>
        <w:t xml:space="preserve">       </w:t>
      </w:r>
      <w:r w:rsidRPr="00CF5A4F">
        <w:rPr>
          <w:rFonts w:ascii="標楷體" w:eastAsia="標楷體" w:hAnsi="標楷體"/>
          <w:sz w:val="28"/>
        </w:rPr>
        <w:t>診斷：</w:t>
      </w:r>
      <w:r w:rsidRPr="00CF5A4F">
        <w:rPr>
          <w:rFonts w:ascii="標楷體" w:eastAsia="標楷體" w:hAnsi="標楷體" w:hint="eastAsia"/>
          <w:sz w:val="28"/>
        </w:rPr>
        <w:t>□</w:t>
      </w:r>
      <w:r w:rsidRPr="00CF5A4F">
        <w:rPr>
          <w:rFonts w:ascii="標楷體" w:eastAsia="標楷體" w:hAnsi="標楷體"/>
          <w:color w:val="000000"/>
          <w:sz w:val="28"/>
        </w:rPr>
        <w:t>A</w:t>
      </w:r>
      <w:r w:rsidRPr="00CF5A4F">
        <w:rPr>
          <w:rFonts w:ascii="標楷體" w:eastAsia="標楷體" w:hAnsi="標楷體"/>
          <w:sz w:val="28"/>
        </w:rPr>
        <w:t>型血友病</w:t>
      </w:r>
      <w:r w:rsidRPr="00CF5A4F">
        <w:rPr>
          <w:rFonts w:ascii="標楷體" w:eastAsia="標楷體" w:hAnsi="標楷體"/>
          <w:color w:val="000000"/>
          <w:sz w:val="28"/>
        </w:rPr>
        <w:t>合併第八因子抗體</w:t>
      </w:r>
      <w:r w:rsidRPr="00CF5A4F">
        <w:rPr>
          <w:rFonts w:ascii="標楷體" w:eastAsia="標楷體" w:hAnsi="標楷體"/>
          <w:sz w:val="28"/>
        </w:rPr>
        <w:t xml:space="preserve">　</w:t>
      </w:r>
      <w:r w:rsidRPr="00CF5A4F">
        <w:rPr>
          <w:rFonts w:ascii="標楷體" w:eastAsia="標楷體" w:hAnsi="標楷體" w:hint="eastAsia"/>
          <w:sz w:val="28"/>
        </w:rPr>
        <w:t>□</w:t>
      </w:r>
      <w:r w:rsidRPr="00CF5A4F">
        <w:rPr>
          <w:rFonts w:ascii="標楷體" w:eastAsia="標楷體" w:hAnsi="標楷體"/>
          <w:sz w:val="28"/>
        </w:rPr>
        <w:t>其他</w:t>
      </w:r>
    </w:p>
    <w:p w:rsidR="001329D0" w:rsidRPr="00CF5A4F" w:rsidRDefault="001329D0" w:rsidP="001329D0">
      <w:pPr>
        <w:spacing w:line="400" w:lineRule="exact"/>
        <w:ind w:firstLine="280"/>
        <w:rPr>
          <w:rFonts w:ascii="標楷體" w:eastAsia="標楷體" w:hAnsi="標楷體"/>
          <w:sz w:val="28"/>
        </w:rPr>
      </w:pPr>
      <w:r w:rsidRPr="00CF5A4F">
        <w:rPr>
          <w:rFonts w:ascii="標楷體" w:eastAsia="標楷體" w:hAnsi="標楷體"/>
          <w:sz w:val="28"/>
        </w:rPr>
        <w:t xml:space="preserve">　　　　　　　　　　　　　　　　　　　　　　　　　   </w:t>
      </w:r>
      <w:r w:rsidRPr="00CF5A4F">
        <w:rPr>
          <w:rFonts w:ascii="標楷體" w:eastAsia="標楷體" w:hAnsi="標楷體" w:hint="eastAsia"/>
          <w:sz w:val="28"/>
        </w:rPr>
        <w:t xml:space="preserve">     □</w:t>
      </w:r>
      <w:r w:rsidRPr="00CF5A4F">
        <w:rPr>
          <w:rFonts w:ascii="標楷體" w:eastAsia="標楷體" w:hAnsi="標楷體"/>
          <w:color w:val="000000"/>
          <w:sz w:val="28"/>
        </w:rPr>
        <w:t>B型血友病合併第九因子抗體</w:t>
      </w:r>
    </w:p>
    <w:p w:rsidR="001329D0" w:rsidRPr="00CF5A4F" w:rsidRDefault="001329D0" w:rsidP="001329D0">
      <w:pPr>
        <w:spacing w:line="520" w:lineRule="exact"/>
        <w:rPr>
          <w:rFonts w:ascii="標楷體" w:eastAsia="標楷體" w:hAnsi="標楷體"/>
        </w:rPr>
      </w:pPr>
      <w:r w:rsidRPr="00CF5A4F">
        <w:rPr>
          <w:rFonts w:ascii="標楷體" w:eastAsia="標楷體" w:hAnsi="標楷體"/>
          <w:sz w:val="28"/>
        </w:rPr>
        <w:t>領藥日(年/月/日</w:t>
      </w:r>
      <w:proofErr w:type="gramStart"/>
      <w:r w:rsidRPr="00CF5A4F">
        <w:rPr>
          <w:rFonts w:ascii="標楷體" w:eastAsia="標楷體" w:hAnsi="標楷體"/>
          <w:sz w:val="28"/>
        </w:rPr>
        <w:t>）</w:t>
      </w:r>
      <w:proofErr w:type="gramEnd"/>
      <w:r w:rsidRPr="00CF5A4F">
        <w:rPr>
          <w:rFonts w:ascii="標楷體" w:eastAsia="標楷體" w:hAnsi="標楷體"/>
          <w:sz w:val="28"/>
        </w:rPr>
        <w:t>：</w:t>
      </w:r>
      <w:r w:rsidRPr="00CF5A4F">
        <w:rPr>
          <w:rFonts w:ascii="標楷體" w:eastAsia="標楷體" w:hAnsi="標楷體"/>
          <w:sz w:val="28"/>
          <w:u w:val="single"/>
        </w:rPr>
        <w:t xml:space="preserve">　　／　　／　　</w:t>
      </w:r>
      <w:r w:rsidRPr="00CF5A4F">
        <w:rPr>
          <w:rFonts w:ascii="標楷體" w:eastAsia="標楷體" w:hAnsi="標楷體"/>
          <w:sz w:val="28"/>
        </w:rPr>
        <w:t xml:space="preserve">      </w:t>
      </w:r>
      <w:r w:rsidRPr="00CF5A4F">
        <w:rPr>
          <w:rFonts w:ascii="標楷體" w:eastAsia="標楷體" w:hAnsi="標楷體"/>
          <w:color w:val="000000"/>
          <w:sz w:val="28"/>
        </w:rPr>
        <w:t>領藥量(瓶)：</w:t>
      </w:r>
      <w:r w:rsidRPr="00CF5A4F">
        <w:rPr>
          <w:rFonts w:ascii="標楷體" w:eastAsia="標楷體" w:hAnsi="標楷體"/>
          <w:color w:val="000000"/>
          <w:sz w:val="28"/>
          <w:u w:val="single"/>
        </w:rPr>
        <w:t xml:space="preserve">               </w:t>
      </w:r>
      <w:r w:rsidRPr="00CF5A4F">
        <w:rPr>
          <w:rFonts w:ascii="標楷體" w:eastAsia="標楷體" w:hAnsi="標楷體"/>
          <w:color w:val="000000"/>
          <w:sz w:val="28"/>
        </w:rPr>
        <w:t xml:space="preserve">      藥品名稱及批號：</w:t>
      </w:r>
      <w:r w:rsidRPr="00CF5A4F">
        <w:rPr>
          <w:rFonts w:ascii="標楷體" w:eastAsia="標楷體" w:hAnsi="標楷體"/>
          <w:color w:val="000000"/>
          <w:sz w:val="28"/>
          <w:u w:val="single"/>
        </w:rPr>
        <w:t xml:space="preserve">　</w:t>
      </w:r>
      <w:r w:rsidRPr="00CF5A4F">
        <w:rPr>
          <w:rFonts w:ascii="標楷體" w:eastAsia="標楷體" w:hAnsi="標楷體"/>
          <w:sz w:val="28"/>
          <w:u w:val="single"/>
        </w:rPr>
        <w:t xml:space="preserve">　              </w:t>
      </w:r>
    </w:p>
    <w:p w:rsidR="001329D0" w:rsidRPr="00CF5A4F" w:rsidRDefault="001329D0" w:rsidP="001329D0">
      <w:pPr>
        <w:spacing w:line="520" w:lineRule="exact"/>
        <w:rPr>
          <w:rFonts w:ascii="標楷體" w:eastAsia="標楷體" w:hAnsi="標楷體"/>
        </w:rPr>
      </w:pPr>
      <w:r w:rsidRPr="00CF5A4F">
        <w:rPr>
          <w:rFonts w:ascii="標楷體" w:eastAsia="標楷體" w:hAnsi="標楷體"/>
          <w:sz w:val="28"/>
        </w:rPr>
        <w:t>繳回空瓶數量及批號：</w:t>
      </w:r>
      <w:r w:rsidRPr="00CF5A4F">
        <w:rPr>
          <w:rFonts w:ascii="標楷體" w:eastAsia="標楷體" w:hAnsi="標楷體"/>
          <w:sz w:val="28"/>
          <w:u w:val="single"/>
        </w:rPr>
        <w:t xml:space="preserve">                   </w:t>
      </w:r>
      <w:r w:rsidRPr="00CF5A4F">
        <w:rPr>
          <w:rFonts w:ascii="標楷體" w:eastAsia="標楷體" w:hAnsi="標楷體"/>
          <w:sz w:val="28"/>
        </w:rPr>
        <w:t xml:space="preserve"> </w:t>
      </w:r>
      <w:r w:rsidRPr="00712445">
        <w:rPr>
          <w:rFonts w:ascii="標楷體" w:eastAsia="標楷體" w:hAnsi="標楷體" w:hint="eastAsia"/>
          <w:sz w:val="28"/>
        </w:rPr>
        <w:t>上次家中</w:t>
      </w:r>
      <w:r w:rsidRPr="00712445">
        <w:rPr>
          <w:rFonts w:ascii="標楷體" w:eastAsia="標楷體" w:hAnsi="標楷體"/>
          <w:sz w:val="28"/>
        </w:rPr>
        <w:t>剩</w:t>
      </w:r>
      <w:r w:rsidRPr="00CF5A4F">
        <w:rPr>
          <w:rFonts w:ascii="標楷體" w:eastAsia="標楷體" w:hAnsi="標楷體"/>
          <w:sz w:val="28"/>
        </w:rPr>
        <w:t>餘藥量</w:t>
      </w:r>
      <w:r w:rsidRPr="00CF5A4F">
        <w:rPr>
          <w:rFonts w:ascii="標楷體" w:eastAsia="標楷體" w:hAnsi="標楷體"/>
          <w:color w:val="000000"/>
          <w:sz w:val="28"/>
        </w:rPr>
        <w:t>(瓶)</w:t>
      </w:r>
      <w:r w:rsidRPr="00CF5A4F">
        <w:rPr>
          <w:rFonts w:ascii="標楷體" w:eastAsia="標楷體" w:hAnsi="標楷體"/>
          <w:sz w:val="28"/>
        </w:rPr>
        <w:t>：</w:t>
      </w:r>
      <w:r w:rsidRPr="00CF5A4F">
        <w:rPr>
          <w:rFonts w:ascii="標楷體" w:eastAsia="標楷體" w:hAnsi="標楷體"/>
          <w:sz w:val="28"/>
          <w:u w:val="single"/>
        </w:rPr>
        <w:t xml:space="preserve">         </w:t>
      </w:r>
      <w:r w:rsidRPr="00CF5A4F">
        <w:rPr>
          <w:rFonts w:ascii="標楷體" w:eastAsia="標楷體" w:hAnsi="標楷體"/>
          <w:sz w:val="28"/>
        </w:rPr>
        <w:t xml:space="preserve">  確認人員簽名(章)：</w:t>
      </w:r>
      <w:r w:rsidRPr="00CF5A4F">
        <w:rPr>
          <w:rFonts w:ascii="標楷體" w:eastAsia="標楷體" w:hAnsi="標楷體"/>
          <w:sz w:val="28"/>
          <w:u w:val="single"/>
        </w:rPr>
        <w:t xml:space="preserve">                  </w:t>
      </w:r>
    </w:p>
    <w:tbl>
      <w:tblPr>
        <w:tblW w:w="15027" w:type="dxa"/>
        <w:tblInd w:w="-3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3"/>
        <w:gridCol w:w="709"/>
        <w:gridCol w:w="704"/>
        <w:gridCol w:w="900"/>
        <w:gridCol w:w="720"/>
        <w:gridCol w:w="1200"/>
        <w:gridCol w:w="1320"/>
        <w:gridCol w:w="1320"/>
        <w:gridCol w:w="1320"/>
        <w:gridCol w:w="600"/>
        <w:gridCol w:w="600"/>
        <w:gridCol w:w="840"/>
        <w:gridCol w:w="840"/>
        <w:gridCol w:w="1827"/>
        <w:gridCol w:w="1134"/>
      </w:tblGrid>
      <w:tr w:rsidR="001329D0" w:rsidRPr="00CF5A4F" w:rsidTr="001329D0">
        <w:trPr>
          <w:cantSplit/>
          <w:trHeight w:val="7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注射日</w:t>
            </w:r>
          </w:p>
        </w:tc>
        <w:tc>
          <w:tcPr>
            <w:tcW w:w="23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注射時間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proofErr w:type="gramStart"/>
            <w:r w:rsidRPr="00CF5A4F">
              <w:rPr>
                <w:rFonts w:ascii="標楷體" w:eastAsia="標楷體" w:hAnsi="標楷體"/>
                <w:sz w:val="22"/>
                <w:szCs w:val="22"/>
              </w:rPr>
              <w:t>注射瓶數</w:t>
            </w:r>
            <w:proofErr w:type="gramEnd"/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每瓶含量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出血原因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出血部位</w:t>
            </w:r>
          </w:p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(請依背面圖示填寫)</w:t>
            </w:r>
          </w:p>
        </w:tc>
        <w:tc>
          <w:tcPr>
            <w:tcW w:w="1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注射後效果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注射後發生之不適症狀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注射者簽名(章)</w:t>
            </w:r>
          </w:p>
        </w:tc>
      </w:tr>
      <w:tr w:rsidR="001329D0" w:rsidRPr="00CF5A4F" w:rsidTr="001329D0">
        <w:trPr>
          <w:cantSplit/>
          <w:trHeight w:val="42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(月/日)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上午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下午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時間</w:t>
            </w:r>
          </w:p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(時/分)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(瓶)</w:t>
            </w: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自發性出血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受傷後出血</w:t>
            </w:r>
          </w:p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代號或部位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左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右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改善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CF5A4F">
              <w:rPr>
                <w:rFonts w:ascii="標楷體" w:eastAsia="標楷體" w:hAnsi="標楷體"/>
              </w:rPr>
              <w:t>未改善</w:t>
            </w:r>
          </w:p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45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53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57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56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  <w:tr w:rsidR="001329D0" w:rsidRPr="00CF5A4F" w:rsidTr="001329D0">
        <w:trPr>
          <w:trHeight w:val="53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329D0" w:rsidRPr="00CF5A4F" w:rsidRDefault="001329D0" w:rsidP="001329D0">
            <w:pPr>
              <w:spacing w:line="300" w:lineRule="exact"/>
              <w:rPr>
                <w:rFonts w:ascii="標楷體" w:eastAsia="標楷體" w:hAnsi="標楷體"/>
              </w:rPr>
            </w:pPr>
          </w:p>
        </w:tc>
      </w:tr>
    </w:tbl>
    <w:p w:rsidR="001329D0" w:rsidRPr="00CF5A4F" w:rsidRDefault="001329D0" w:rsidP="001329D0">
      <w:pPr>
        <w:spacing w:line="300" w:lineRule="exact"/>
        <w:rPr>
          <w:rFonts w:ascii="標楷體" w:eastAsia="標楷體" w:hAnsi="標楷體"/>
          <w:sz w:val="22"/>
          <w:szCs w:val="22"/>
        </w:rPr>
      </w:pPr>
      <w:r w:rsidRPr="00CF5A4F">
        <w:rPr>
          <w:rFonts w:ascii="標楷體" w:eastAsia="標楷體" w:hAnsi="標楷體"/>
          <w:sz w:val="22"/>
          <w:szCs w:val="22"/>
        </w:rPr>
        <w:t>備註：</w:t>
      </w:r>
    </w:p>
    <w:p w:rsidR="001329D0" w:rsidRPr="00712445" w:rsidRDefault="001329D0" w:rsidP="001329D0">
      <w:pPr>
        <w:spacing w:line="300" w:lineRule="exact"/>
        <w:rPr>
          <w:rFonts w:ascii="標楷體" w:eastAsia="標楷體" w:hAnsi="標楷體"/>
          <w:sz w:val="22"/>
          <w:szCs w:val="22"/>
        </w:rPr>
      </w:pPr>
      <w:r w:rsidRPr="00CF5A4F">
        <w:rPr>
          <w:rFonts w:ascii="標楷體" w:eastAsia="標楷體" w:hAnsi="標楷體"/>
          <w:sz w:val="22"/>
          <w:szCs w:val="22"/>
        </w:rPr>
        <w:t xml:space="preserve">  1.病人於下次</w:t>
      </w:r>
      <w:proofErr w:type="gramStart"/>
      <w:r w:rsidRPr="00CF5A4F">
        <w:rPr>
          <w:rFonts w:ascii="標楷體" w:eastAsia="標楷體" w:hAnsi="標楷體"/>
          <w:sz w:val="22"/>
          <w:szCs w:val="22"/>
        </w:rPr>
        <w:t>回診需攜帶</w:t>
      </w:r>
      <w:proofErr w:type="gramEnd"/>
      <w:r w:rsidRPr="00CF5A4F">
        <w:rPr>
          <w:rFonts w:ascii="標楷體" w:eastAsia="標楷體" w:hAnsi="標楷體"/>
          <w:sz w:val="22"/>
          <w:szCs w:val="22"/>
        </w:rPr>
        <w:t>此紀錄表，並請黏貼於病歷，同時繳回已</w:t>
      </w:r>
      <w:r w:rsidRPr="00712445">
        <w:rPr>
          <w:rFonts w:ascii="標楷體" w:eastAsia="標楷體" w:hAnsi="標楷體"/>
          <w:sz w:val="22"/>
          <w:szCs w:val="22"/>
        </w:rPr>
        <w:t>注射後之空瓶備查。紀錄表未黏貼於回</w:t>
      </w:r>
      <w:proofErr w:type="gramStart"/>
      <w:r w:rsidRPr="00712445">
        <w:rPr>
          <w:rFonts w:ascii="標楷體" w:eastAsia="標楷體" w:hAnsi="標楷體"/>
          <w:sz w:val="22"/>
          <w:szCs w:val="22"/>
        </w:rPr>
        <w:t>診病歷及未</w:t>
      </w:r>
      <w:proofErr w:type="gramEnd"/>
      <w:r w:rsidRPr="00712445">
        <w:rPr>
          <w:rFonts w:ascii="標楷體" w:eastAsia="標楷體" w:hAnsi="標楷體"/>
          <w:sz w:val="22"/>
          <w:szCs w:val="22"/>
        </w:rPr>
        <w:t>繳回空瓶，則該項費用不予支付。</w:t>
      </w:r>
    </w:p>
    <w:p w:rsidR="001329D0" w:rsidRPr="00712445" w:rsidRDefault="001329D0" w:rsidP="001329D0">
      <w:pPr>
        <w:spacing w:line="300" w:lineRule="exact"/>
        <w:rPr>
          <w:rFonts w:ascii="標楷體" w:eastAsia="標楷體" w:hAnsi="標楷體"/>
          <w:sz w:val="22"/>
          <w:szCs w:val="22"/>
        </w:rPr>
      </w:pPr>
      <w:r w:rsidRPr="00712445">
        <w:rPr>
          <w:rFonts w:ascii="標楷體" w:eastAsia="標楷體" w:hAnsi="標楷體"/>
          <w:sz w:val="22"/>
          <w:szCs w:val="22"/>
        </w:rPr>
        <w:t xml:space="preserve">  2.領藥量請詳記藥品規格量</w:t>
      </w:r>
      <w:proofErr w:type="gramStart"/>
      <w:r w:rsidRPr="00712445">
        <w:rPr>
          <w:rFonts w:ascii="標楷體" w:eastAsia="標楷體" w:hAnsi="標楷體"/>
          <w:sz w:val="22"/>
          <w:szCs w:val="22"/>
        </w:rPr>
        <w:t>及瓶數</w:t>
      </w:r>
      <w:proofErr w:type="gramEnd"/>
      <w:r w:rsidRPr="00712445">
        <w:rPr>
          <w:rFonts w:ascii="標楷體" w:eastAsia="標楷體" w:hAnsi="標楷體"/>
          <w:sz w:val="22"/>
          <w:szCs w:val="22"/>
        </w:rPr>
        <w:t>，例如：500IU×2瓶，使用空瓶於繳回時，請由醫療院所相關人員進行確認</w:t>
      </w:r>
      <w:r w:rsidRPr="00712445">
        <w:rPr>
          <w:rFonts w:ascii="標楷體" w:eastAsia="標楷體" w:hAnsi="標楷體" w:hint="eastAsia"/>
          <w:sz w:val="22"/>
          <w:szCs w:val="22"/>
        </w:rPr>
        <w:t>(包含回收空瓶日期及總結存量等)</w:t>
      </w:r>
      <w:r w:rsidRPr="00712445">
        <w:rPr>
          <w:rFonts w:ascii="標楷體" w:eastAsia="標楷體" w:hAnsi="標楷體"/>
          <w:sz w:val="22"/>
          <w:szCs w:val="22"/>
        </w:rPr>
        <w:t>，並請確認人員簽名(章)。</w:t>
      </w:r>
    </w:p>
    <w:p w:rsidR="001329D0" w:rsidRPr="00712445" w:rsidRDefault="001329D0" w:rsidP="001329D0">
      <w:pPr>
        <w:spacing w:line="300" w:lineRule="exact"/>
        <w:rPr>
          <w:rFonts w:ascii="標楷體" w:eastAsia="標楷體" w:hAnsi="標楷體"/>
          <w:sz w:val="22"/>
          <w:szCs w:val="22"/>
        </w:rPr>
      </w:pPr>
      <w:r w:rsidRPr="00712445">
        <w:rPr>
          <w:rFonts w:ascii="標楷體" w:eastAsia="標楷體" w:hAnsi="標楷體"/>
          <w:sz w:val="22"/>
          <w:szCs w:val="22"/>
        </w:rPr>
        <w:t xml:space="preserve">  3.出血部位說明請見背面圖示</w:t>
      </w:r>
      <w:r w:rsidRPr="00712445">
        <w:rPr>
          <w:rFonts w:ascii="標楷體" w:eastAsia="標楷體" w:hAnsi="標楷體" w:hint="eastAsia"/>
          <w:sz w:val="22"/>
          <w:szCs w:val="22"/>
        </w:rPr>
        <w:t>。</w:t>
      </w:r>
    </w:p>
    <w:p w:rsidR="001329D0" w:rsidRPr="00CF5A4F" w:rsidRDefault="00AA3607" w:rsidP="001329D0">
      <w:pPr>
        <w:spacing w:line="300" w:lineRule="exact"/>
        <w:rPr>
          <w:rFonts w:ascii="標楷體" w:eastAsia="標楷體" w:hAnsi="標楷體"/>
          <w:sz w:val="28"/>
          <w:u w:val="single"/>
          <w:shd w:val="pct15" w:color="auto" w:fill="FFFFFF"/>
        </w:rPr>
      </w:pPr>
      <w:r w:rsidRPr="00712445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7EABA6" wp14:editId="0C8BF612">
                <wp:simplePos x="0" y="0"/>
                <wp:positionH relativeFrom="column">
                  <wp:posOffset>2540</wp:posOffset>
                </wp:positionH>
                <wp:positionV relativeFrom="paragraph">
                  <wp:posOffset>255905</wp:posOffset>
                </wp:positionV>
                <wp:extent cx="2558415" cy="322580"/>
                <wp:effectExtent l="2540" t="0" r="1270" b="3810"/>
                <wp:wrapNone/>
                <wp:docPr id="1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B34" w:rsidRPr="001329D0" w:rsidRDefault="00620B34" w:rsidP="001329D0">
                            <w:pPr>
                              <w:pStyle w:val="aa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6A284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備註：灰底部分為新修訂規定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9" o:spid="_x0000_s1027" type="#_x0000_t202" style="position:absolute;margin-left:.2pt;margin-top:20.15pt;width:201.45pt;height:25.4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" stroked="f">
                <v:textbox style="mso-fit-shape-to-text:t">
                  <w:txbxContent>
                    <w:p w:rsidR="00620B34" w:rsidRPr="001329D0" w:rsidRDefault="00620B34" w:rsidP="001329D0">
                      <w:pPr>
                        <w:pStyle w:val="aa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6A284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備註：灰底部分為新修訂規定</w:t>
                      </w:r>
                    </w:p>
                  </w:txbxContent>
                </v:textbox>
              </v:shape>
            </w:pict>
          </mc:Fallback>
        </mc:AlternateContent>
      </w:r>
      <w:r w:rsidR="001329D0" w:rsidRPr="00712445">
        <w:rPr>
          <w:rFonts w:ascii="標楷體" w:eastAsia="標楷體" w:hAnsi="標楷體" w:hint="eastAsia"/>
          <w:sz w:val="28"/>
        </w:rPr>
        <w:t xml:space="preserve">                                   </w:t>
      </w:r>
      <w:r w:rsidR="001329D0" w:rsidRPr="00712445">
        <w:rPr>
          <w:rFonts w:ascii="標楷體" w:eastAsia="標楷體" w:hAnsi="標楷體"/>
          <w:sz w:val="28"/>
        </w:rPr>
        <w:t>回</w:t>
      </w:r>
      <w:r w:rsidR="001329D0" w:rsidRPr="00712445">
        <w:rPr>
          <w:rFonts w:ascii="標楷體" w:eastAsia="標楷體" w:hAnsi="標楷體" w:hint="eastAsia"/>
          <w:sz w:val="28"/>
        </w:rPr>
        <w:t>收</w:t>
      </w:r>
      <w:r w:rsidR="001329D0" w:rsidRPr="00712445">
        <w:rPr>
          <w:rFonts w:ascii="標楷體" w:eastAsia="標楷體" w:hAnsi="標楷體"/>
          <w:sz w:val="28"/>
        </w:rPr>
        <w:t>空瓶</w:t>
      </w:r>
      <w:r w:rsidR="001329D0" w:rsidRPr="00712445">
        <w:rPr>
          <w:rFonts w:ascii="標楷體" w:eastAsia="標楷體" w:hAnsi="標楷體" w:hint="eastAsia"/>
          <w:sz w:val="28"/>
        </w:rPr>
        <w:t>日期</w:t>
      </w:r>
      <w:r w:rsidR="001329D0" w:rsidRPr="00712445">
        <w:rPr>
          <w:rFonts w:ascii="標楷體" w:eastAsia="標楷體" w:hAnsi="標楷體"/>
          <w:sz w:val="28"/>
        </w:rPr>
        <w:t>：</w:t>
      </w:r>
      <w:r w:rsidR="001329D0" w:rsidRPr="00712445">
        <w:rPr>
          <w:rFonts w:ascii="標楷體" w:eastAsia="標楷體" w:hAnsi="標楷體"/>
          <w:sz w:val="28"/>
          <w:u w:val="single"/>
        </w:rPr>
        <w:t xml:space="preserve">                </w:t>
      </w:r>
      <w:r w:rsidR="001329D0" w:rsidRPr="00712445">
        <w:rPr>
          <w:rFonts w:ascii="標楷體" w:eastAsia="標楷體" w:hAnsi="標楷體"/>
          <w:sz w:val="28"/>
        </w:rPr>
        <w:t xml:space="preserve">   </w:t>
      </w:r>
      <w:r w:rsidR="001329D0" w:rsidRPr="00712445">
        <w:rPr>
          <w:rFonts w:ascii="標楷體" w:eastAsia="標楷體" w:hAnsi="標楷體" w:hint="eastAsia"/>
          <w:sz w:val="28"/>
        </w:rPr>
        <w:t xml:space="preserve">    總結存量</w:t>
      </w:r>
      <w:r w:rsidR="001329D0" w:rsidRPr="00712445">
        <w:rPr>
          <w:rFonts w:ascii="標楷體" w:eastAsia="標楷體" w:hAnsi="標楷體"/>
          <w:color w:val="000000"/>
          <w:sz w:val="28"/>
        </w:rPr>
        <w:t>(瓶)</w:t>
      </w:r>
      <w:r w:rsidR="001329D0" w:rsidRPr="00712445">
        <w:rPr>
          <w:rFonts w:ascii="標楷體" w:eastAsia="標楷體" w:hAnsi="標楷體"/>
          <w:sz w:val="28"/>
        </w:rPr>
        <w:t>：</w:t>
      </w:r>
      <w:r w:rsidR="001329D0" w:rsidRPr="00712445">
        <w:rPr>
          <w:rFonts w:ascii="標楷體" w:eastAsia="標楷體" w:hAnsi="標楷體"/>
          <w:sz w:val="28"/>
          <w:u w:val="single"/>
        </w:rPr>
        <w:t xml:space="preserve">                </w:t>
      </w:r>
      <w:r w:rsidR="001329D0" w:rsidRPr="00CF5A4F">
        <w:rPr>
          <w:rFonts w:ascii="標楷體" w:eastAsia="標楷體" w:hAnsi="標楷體"/>
          <w:sz w:val="28"/>
          <w:u w:val="single"/>
          <w:shd w:val="pct15" w:color="auto" w:fill="FFFFFF"/>
        </w:rPr>
        <w:t xml:space="preserve"> </w:t>
      </w:r>
    </w:p>
    <w:p w:rsidR="001329D0" w:rsidRPr="00CF5A4F" w:rsidRDefault="001329D0" w:rsidP="001329D0">
      <w:pPr>
        <w:spacing w:line="300" w:lineRule="exact"/>
        <w:rPr>
          <w:rFonts w:ascii="標楷體" w:eastAsia="標楷體" w:hAnsi="標楷體"/>
          <w:color w:val="000000"/>
          <w:szCs w:val="28"/>
        </w:rPr>
        <w:sectPr w:rsidR="001329D0" w:rsidRPr="00CF5A4F" w:rsidSect="001329D0">
          <w:footerReference w:type="default" r:id="rId9"/>
          <w:pgSz w:w="16838" w:h="11906" w:orient="landscape"/>
          <w:pgMar w:top="1361" w:right="1361" w:bottom="1361" w:left="1361" w:header="851" w:footer="408" w:gutter="0"/>
          <w:cols w:space="425"/>
          <w:docGrid w:type="lines" w:linePitch="360"/>
        </w:sectPr>
      </w:pPr>
    </w:p>
    <w:p w:rsidR="002A37EE" w:rsidRPr="00033E7F" w:rsidRDefault="00712445" w:rsidP="00712445">
      <w:pPr>
        <w:spacing w:line="400" w:lineRule="exact"/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r>
        <w:rPr>
          <w:rFonts w:ascii="標楷體" w:eastAsia="標楷體" w:hAnsi="標楷體"/>
          <w:noProof/>
          <w:sz w:val="28"/>
          <w:szCs w:val="28"/>
        </w:rPr>
        <w:lastRenderedPageBreak/>
        <w:pict>
          <v:group id="_x0000_s1123" style="position:absolute;left:0;text-align:left;margin-left:-36.9pt;margin-top:.05pt;width:564.2pt;height:698.7pt;z-index:251710464" coordorigin="362,969" coordsize="11284,139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4" type="#_x0000_t75" style="position:absolute;left:362;top:969;width:11284;height:13974;visibility:visible;mso-wrap-edited:f">
              <v:imagedata r:id="rId10" o:title=""/>
            </v:shape>
            <v:shape id="_x0000_s1125" type="#_x0000_t202" style="position:absolute;left:1181;top:3630;width:2760;height:3060" filled="f" stroked="f">
              <v:textbox style="mso-next-textbox:#_x0000_s1125">
                <w:txbxContent>
                  <w:p w:rsidR="00712445" w:rsidRPr="00D57C4E" w:rsidRDefault="00712445" w:rsidP="00712445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 xml:space="preserve">9  </w:t>
                    </w:r>
                    <w:r w:rsidRPr="00D57C4E">
                      <w:rPr>
                        <w:rFonts w:ascii="標楷體" w:eastAsia="標楷體" w:hAnsi="標楷體" w:hint="eastAsia"/>
                      </w:rPr>
                      <w:t xml:space="preserve">肌肉出血 </w:t>
                    </w:r>
                  </w:p>
                  <w:p w:rsidR="00712445" w:rsidRPr="00D57C4E" w:rsidRDefault="00712445" w:rsidP="00712445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>10 皮下出血</w:t>
                    </w:r>
                  </w:p>
                  <w:p w:rsidR="00712445" w:rsidRPr="00D57C4E" w:rsidRDefault="00712445" w:rsidP="00712445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>11 腸胃道出血</w:t>
                    </w:r>
                  </w:p>
                  <w:p w:rsidR="00712445" w:rsidRPr="00D57C4E" w:rsidRDefault="00712445" w:rsidP="00712445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>12 血尿</w:t>
                    </w:r>
                  </w:p>
                  <w:p w:rsidR="00712445" w:rsidRDefault="00712445" w:rsidP="00712445">
                    <w:pPr>
                      <w:rPr>
                        <w:rFonts w:ascii="標楷體" w:eastAsia="標楷體" w:hAnsi="標楷體"/>
                      </w:rPr>
                    </w:pPr>
                    <w:r w:rsidRPr="00D57C4E">
                      <w:rPr>
                        <w:rFonts w:ascii="標楷體" w:eastAsia="標楷體" w:hAnsi="標楷體" w:hint="eastAsia"/>
                      </w:rPr>
                      <w:t xml:space="preserve">13 </w:t>
                    </w:r>
                    <w:r>
                      <w:rPr>
                        <w:rFonts w:ascii="標楷體" w:eastAsia="標楷體" w:hAnsi="標楷體" w:hint="eastAsia"/>
                      </w:rPr>
                      <w:t>鼻腔出血</w:t>
                    </w:r>
                  </w:p>
                  <w:p w:rsidR="00712445" w:rsidRDefault="00712445" w:rsidP="00712445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14 牙齦出血</w:t>
                    </w:r>
                  </w:p>
                  <w:p w:rsidR="00712445" w:rsidRDefault="00712445" w:rsidP="00712445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15 口腔內出血</w:t>
                    </w:r>
                  </w:p>
                  <w:p w:rsidR="00712445" w:rsidRPr="00AF5299" w:rsidRDefault="00712445" w:rsidP="00712445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</w:rPr>
                      <w:t>16 腦部出血</w:t>
                    </w:r>
                  </w:p>
                  <w:p w:rsidR="00712445" w:rsidRPr="00D57C4E" w:rsidRDefault="00712445" w:rsidP="00712445">
                    <w:pPr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</v:group>
          <o:OLEObject Type="Embed" ProgID="Word.Picture.8" ShapeID="_x0000_s1124" DrawAspect="Content" ObjectID="_1650957196" r:id="rId11"/>
        </w:pict>
      </w:r>
      <w:bookmarkEnd w:id="0"/>
    </w:p>
    <w:sectPr w:rsidR="002A37EE" w:rsidRPr="00033E7F" w:rsidSect="00712445">
      <w:pgSz w:w="11906" w:h="16838"/>
      <w:pgMar w:top="1361" w:right="1361" w:bottom="1361" w:left="1361" w:header="851" w:footer="40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B29" w:rsidRDefault="00D17B29" w:rsidP="000A0ACB">
      <w:r>
        <w:separator/>
      </w:r>
    </w:p>
  </w:endnote>
  <w:endnote w:type="continuationSeparator" w:id="0">
    <w:p w:rsidR="00D17B29" w:rsidRDefault="00D17B29" w:rsidP="000A0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.鬁...">
    <w:charset w:val="00"/>
    <w:family w:val="roman"/>
    <w:pitch w:val="default"/>
  </w:font>
  <w:font w:name="新細明體, PMingLiU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9323705"/>
      <w:docPartObj>
        <w:docPartGallery w:val="Page Numbers (Bottom of Page)"/>
        <w:docPartUnique/>
      </w:docPartObj>
    </w:sdtPr>
    <w:sdtEndPr/>
    <w:sdtContent>
      <w:p w:rsidR="00620B34" w:rsidRDefault="00620B3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445" w:rsidRPr="00712445">
          <w:rPr>
            <w:noProof/>
            <w:lang w:val="zh-TW"/>
          </w:rPr>
          <w:t>2</w:t>
        </w:r>
        <w:r>
          <w:fldChar w:fldCharType="end"/>
        </w:r>
      </w:p>
    </w:sdtContent>
  </w:sdt>
  <w:p w:rsidR="00620B34" w:rsidRPr="001329D0" w:rsidRDefault="00620B34" w:rsidP="001329D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B29" w:rsidRDefault="00D17B29" w:rsidP="000A0ACB">
      <w:r>
        <w:separator/>
      </w:r>
    </w:p>
  </w:footnote>
  <w:footnote w:type="continuationSeparator" w:id="0">
    <w:p w:rsidR="00D17B29" w:rsidRDefault="00D17B29" w:rsidP="000A0A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15CE"/>
    <w:multiLevelType w:val="hybridMultilevel"/>
    <w:tmpl w:val="02B2A618"/>
    <w:lvl w:ilvl="0" w:tplc="90022D9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8" w:hanging="480"/>
      </w:pPr>
    </w:lvl>
    <w:lvl w:ilvl="2" w:tplc="0409001B" w:tentative="1">
      <w:start w:val="1"/>
      <w:numFmt w:val="lowerRoman"/>
      <w:lvlText w:val="%3."/>
      <w:lvlJc w:val="right"/>
      <w:pPr>
        <w:ind w:left="1428" w:hanging="480"/>
      </w:pPr>
    </w:lvl>
    <w:lvl w:ilvl="3" w:tplc="0409000F" w:tentative="1">
      <w:start w:val="1"/>
      <w:numFmt w:val="decimal"/>
      <w:lvlText w:val="%4."/>
      <w:lvlJc w:val="left"/>
      <w:pPr>
        <w:ind w:left="19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8" w:hanging="480"/>
      </w:pPr>
    </w:lvl>
    <w:lvl w:ilvl="5" w:tplc="0409001B" w:tentative="1">
      <w:start w:val="1"/>
      <w:numFmt w:val="lowerRoman"/>
      <w:lvlText w:val="%6."/>
      <w:lvlJc w:val="right"/>
      <w:pPr>
        <w:ind w:left="2868" w:hanging="480"/>
      </w:pPr>
    </w:lvl>
    <w:lvl w:ilvl="6" w:tplc="0409000F" w:tentative="1">
      <w:start w:val="1"/>
      <w:numFmt w:val="decimal"/>
      <w:lvlText w:val="%7."/>
      <w:lvlJc w:val="left"/>
      <w:pPr>
        <w:ind w:left="33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8" w:hanging="480"/>
      </w:pPr>
    </w:lvl>
    <w:lvl w:ilvl="8" w:tplc="0409001B" w:tentative="1">
      <w:start w:val="1"/>
      <w:numFmt w:val="lowerRoman"/>
      <w:lvlText w:val="%9."/>
      <w:lvlJc w:val="right"/>
      <w:pPr>
        <w:ind w:left="4308" w:hanging="480"/>
      </w:pPr>
    </w:lvl>
  </w:abstractNum>
  <w:abstractNum w:abstractNumId="1">
    <w:nsid w:val="02EB3108"/>
    <w:multiLevelType w:val="multilevel"/>
    <w:tmpl w:val="57A4B738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0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EB02149"/>
    <w:multiLevelType w:val="hybridMultilevel"/>
    <w:tmpl w:val="26783B94"/>
    <w:lvl w:ilvl="0" w:tplc="2FCE76F0">
      <w:start w:val="1"/>
      <w:numFmt w:val="decimal"/>
      <w:suff w:val="nothing"/>
      <w:lvlText w:val="%1."/>
      <w:lvlJc w:val="left"/>
      <w:pPr>
        <w:ind w:left="2749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46680E"/>
    <w:multiLevelType w:val="multilevel"/>
    <w:tmpl w:val="6E5888C4"/>
    <w:lvl w:ilvl="0">
      <w:numFmt w:val="bullet"/>
      <w:lvlText w:val="□"/>
      <w:lvlJc w:val="left"/>
      <w:pPr>
        <w:ind w:left="420" w:hanging="420"/>
      </w:pPr>
      <w:rPr>
        <w:rFonts w:ascii="標楷體" w:eastAsia="標楷體" w:hAnsi="標楷體" w:cs="Times New Roman"/>
        <w:b/>
        <w:sz w:val="28"/>
        <w:szCs w:val="28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4">
    <w:nsid w:val="15D66EA1"/>
    <w:multiLevelType w:val="hybridMultilevel"/>
    <w:tmpl w:val="E89C6A0A"/>
    <w:lvl w:ilvl="0" w:tplc="7FAE94C6">
      <w:start w:val="1"/>
      <w:numFmt w:val="decimal"/>
      <w:lvlText w:val="(%1)"/>
      <w:lvlJc w:val="left"/>
      <w:pPr>
        <w:ind w:left="1139" w:hanging="480"/>
      </w:pPr>
      <w:rPr>
        <w:rFonts w:ascii="標楷體" w:eastAsia="標楷體" w:hAnsi="標楷體"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5">
    <w:nsid w:val="17526467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6">
    <w:nsid w:val="189D7101"/>
    <w:multiLevelType w:val="hybridMultilevel"/>
    <w:tmpl w:val="3892B440"/>
    <w:lvl w:ilvl="0" w:tplc="6CCADD74">
      <w:start w:val="1"/>
      <w:numFmt w:val="decimal"/>
      <w:lvlText w:val="%1."/>
      <w:lvlJc w:val="left"/>
      <w:pPr>
        <w:ind w:left="967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7" w:hanging="480"/>
      </w:pPr>
    </w:lvl>
    <w:lvl w:ilvl="2" w:tplc="0409001B" w:tentative="1">
      <w:start w:val="1"/>
      <w:numFmt w:val="lowerRoman"/>
      <w:lvlText w:val="%3."/>
      <w:lvlJc w:val="right"/>
      <w:pPr>
        <w:ind w:left="2047" w:hanging="480"/>
      </w:pPr>
    </w:lvl>
    <w:lvl w:ilvl="3" w:tplc="0409000F" w:tentative="1">
      <w:start w:val="1"/>
      <w:numFmt w:val="decimal"/>
      <w:lvlText w:val="%4."/>
      <w:lvlJc w:val="left"/>
      <w:pPr>
        <w:ind w:left="25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7" w:hanging="480"/>
      </w:pPr>
    </w:lvl>
    <w:lvl w:ilvl="5" w:tplc="0409001B" w:tentative="1">
      <w:start w:val="1"/>
      <w:numFmt w:val="lowerRoman"/>
      <w:lvlText w:val="%6."/>
      <w:lvlJc w:val="right"/>
      <w:pPr>
        <w:ind w:left="3487" w:hanging="480"/>
      </w:pPr>
    </w:lvl>
    <w:lvl w:ilvl="6" w:tplc="0409000F" w:tentative="1">
      <w:start w:val="1"/>
      <w:numFmt w:val="decimal"/>
      <w:lvlText w:val="%7."/>
      <w:lvlJc w:val="left"/>
      <w:pPr>
        <w:ind w:left="39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7" w:hanging="480"/>
      </w:pPr>
    </w:lvl>
    <w:lvl w:ilvl="8" w:tplc="0409001B" w:tentative="1">
      <w:start w:val="1"/>
      <w:numFmt w:val="lowerRoman"/>
      <w:lvlText w:val="%9."/>
      <w:lvlJc w:val="right"/>
      <w:pPr>
        <w:ind w:left="4927" w:hanging="480"/>
      </w:pPr>
    </w:lvl>
  </w:abstractNum>
  <w:abstractNum w:abstractNumId="7">
    <w:nsid w:val="18C91E68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8">
    <w:nsid w:val="1C1629F9"/>
    <w:multiLevelType w:val="multilevel"/>
    <w:tmpl w:val="C4882D6E"/>
    <w:lvl w:ilvl="0">
      <w:start w:val="1"/>
      <w:numFmt w:val="ideographLegalTraditional"/>
      <w:pStyle w:val="1"/>
      <w:suff w:val="nothing"/>
      <w:lvlText w:val="%1、"/>
      <w:lvlJc w:val="left"/>
      <w:pPr>
        <w:ind w:left="720" w:hanging="720"/>
      </w:pPr>
      <w:rPr>
        <w:rFonts w:hint="eastAsia"/>
        <w:b w:val="0"/>
        <w:i w:val="0"/>
      </w:rPr>
    </w:lvl>
    <w:lvl w:ilvl="1">
      <w:start w:val="1"/>
      <w:numFmt w:val="taiwaneseCountingThousand"/>
      <w:pStyle w:val="2"/>
      <w:lvlText w:val="%2、"/>
      <w:lvlJc w:val="left"/>
      <w:pPr>
        <w:ind w:left="1803" w:hanging="123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upperLetter"/>
      <w:lvlText w:val="%3."/>
      <w:lvlJc w:val="left"/>
      <w:pPr>
        <w:ind w:left="2196" w:hanging="1236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upperLetter"/>
      <w:pStyle w:val="4"/>
      <w:lvlText w:val="%4."/>
      <w:lvlJc w:val="left"/>
      <w:pPr>
        <w:tabs>
          <w:tab w:val="num" w:pos="2880"/>
        </w:tabs>
        <w:ind w:left="2676" w:hanging="1236"/>
      </w:pPr>
      <w:rPr>
        <w:rFonts w:ascii="標楷體" w:eastAsia="標楷體" w:hAnsi="標楷體" w:hint="default"/>
        <w:b w:val="0"/>
        <w:i w:val="0"/>
        <w:sz w:val="28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>
    <w:nsid w:val="1D2D0647"/>
    <w:multiLevelType w:val="multilevel"/>
    <w:tmpl w:val="5A606F34"/>
    <w:styleLink w:val="16"/>
    <w:lvl w:ilvl="0">
      <w:start w:val="1"/>
      <w:numFmt w:val="taiwaneseCountingThousand"/>
      <w:lvlText w:val="(%1)"/>
      <w:lvlJc w:val="left"/>
      <w:pPr>
        <w:tabs>
          <w:tab w:val="num" w:pos="1077"/>
        </w:tabs>
        <w:ind w:left="1077" w:hanging="652"/>
      </w:pPr>
      <w:rPr>
        <w:rFonts w:ascii="標楷體" w:eastAsia="標楷體" w:hAnsi="標楷體"/>
        <w:color w:val="000000"/>
        <w:kern w:val="2"/>
        <w:sz w:val="32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E171501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11">
    <w:nsid w:val="1E1B2665"/>
    <w:multiLevelType w:val="hybridMultilevel"/>
    <w:tmpl w:val="5818E992"/>
    <w:lvl w:ilvl="0" w:tplc="749284D4">
      <w:start w:val="1"/>
      <w:numFmt w:val="bullet"/>
      <w:lvlText w:val="□"/>
      <w:lvlJc w:val="left"/>
      <w:pPr>
        <w:ind w:left="360" w:hanging="360"/>
      </w:pPr>
      <w:rPr>
        <w:rFonts w:ascii="細明體" w:eastAsia="細明體" w:hAnsi="細明體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E5607F3"/>
    <w:multiLevelType w:val="hybridMultilevel"/>
    <w:tmpl w:val="4C42D298"/>
    <w:lvl w:ilvl="0" w:tplc="E848AC7A">
      <w:start w:val="1"/>
      <w:numFmt w:val="decimal"/>
      <w:suff w:val="nothing"/>
      <w:lvlText w:val="%1."/>
      <w:lvlJc w:val="left"/>
      <w:pPr>
        <w:ind w:left="2607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2571B55"/>
    <w:multiLevelType w:val="hybridMultilevel"/>
    <w:tmpl w:val="7F2E7EC4"/>
    <w:lvl w:ilvl="0" w:tplc="663C637E">
      <w:start w:val="1"/>
      <w:numFmt w:val="decimal"/>
      <w:suff w:val="nothing"/>
      <w:lvlText w:val="%1."/>
      <w:lvlJc w:val="left"/>
      <w:pPr>
        <w:ind w:left="2607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5FE302E"/>
    <w:multiLevelType w:val="multilevel"/>
    <w:tmpl w:val="4720F446"/>
    <w:styleLink w:val="160"/>
    <w:lvl w:ilvl="0">
      <w:start w:val="1"/>
      <w:numFmt w:val="taiwaneseCountingThousand"/>
      <w:lvlText w:val="%1、"/>
      <w:lvlJc w:val="left"/>
      <w:pPr>
        <w:tabs>
          <w:tab w:val="num" w:pos="652"/>
        </w:tabs>
        <w:ind w:left="652" w:hanging="652"/>
      </w:pPr>
      <w:rPr>
        <w:rFonts w:ascii="標楷體" w:eastAsia="標楷體" w:hAnsi="標楷體"/>
        <w:kern w:val="2"/>
        <w:sz w:val="32"/>
      </w:rPr>
    </w:lvl>
    <w:lvl w:ilvl="1">
      <w:start w:val="1"/>
      <w:numFmt w:val="taiwaneseCountingThousand"/>
      <w:lvlText w:val="(%2)"/>
      <w:lvlJc w:val="left"/>
      <w:pPr>
        <w:tabs>
          <w:tab w:val="num" w:pos="1132"/>
        </w:tabs>
        <w:ind w:left="1132" w:hanging="652"/>
      </w:pPr>
      <w:rPr>
        <w:rFonts w:hint="eastAsia"/>
        <w:dstrike w:val="0"/>
        <w:color w:val="000000"/>
      </w:rPr>
    </w:lvl>
    <w:lvl w:ilvl="2">
      <w:start w:val="2"/>
      <w:numFmt w:val="bullet"/>
      <w:lvlText w:val="※"/>
      <w:lvlJc w:val="left"/>
      <w:pPr>
        <w:tabs>
          <w:tab w:val="num" w:pos="1320"/>
        </w:tabs>
        <w:ind w:left="1320" w:hanging="360"/>
      </w:pPr>
      <w:rPr>
        <w:rFonts w:ascii="標楷體" w:eastAsia="標楷體" w:hAnsi="標楷體"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6537CCE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16">
    <w:nsid w:val="321915A3"/>
    <w:multiLevelType w:val="hybridMultilevel"/>
    <w:tmpl w:val="A44EEA12"/>
    <w:lvl w:ilvl="0" w:tplc="3BC8C484">
      <w:start w:val="1"/>
      <w:numFmt w:val="decimal"/>
      <w:lvlText w:val="%1."/>
      <w:lvlJc w:val="left"/>
      <w:pPr>
        <w:ind w:left="480" w:hanging="480"/>
      </w:pPr>
      <w:rPr>
        <w:rFonts w:hint="default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3B321D2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18">
    <w:nsid w:val="364F2753"/>
    <w:multiLevelType w:val="hybridMultilevel"/>
    <w:tmpl w:val="2910B732"/>
    <w:lvl w:ilvl="0" w:tplc="EF00736C">
      <w:start w:val="1"/>
      <w:numFmt w:val="taiwaneseCountingThousand"/>
      <w:pStyle w:val="a1"/>
      <w:suff w:val="nothing"/>
      <w:lvlText w:val="%1、"/>
      <w:lvlJc w:val="left"/>
      <w:pPr>
        <w:ind w:left="1280" w:hanging="570"/>
      </w:pPr>
      <w:rPr>
        <w:rFonts w:hint="eastAsia"/>
        <w:lang w:val="en-US"/>
      </w:rPr>
    </w:lvl>
    <w:lvl w:ilvl="1" w:tplc="EDDE1B68">
      <w:start w:val="1"/>
      <w:numFmt w:val="decimal"/>
      <w:lvlText w:val="%2."/>
      <w:lvlJc w:val="left"/>
      <w:pPr>
        <w:ind w:left="36" w:hanging="360"/>
      </w:pPr>
      <w:rPr>
        <w:rFonts w:hint="default"/>
      </w:rPr>
    </w:lvl>
    <w:lvl w:ilvl="2" w:tplc="A0CADC32">
      <w:start w:val="1"/>
      <w:numFmt w:val="lowerRoman"/>
      <w:lvlText w:val="%3."/>
      <w:lvlJc w:val="right"/>
      <w:pPr>
        <w:tabs>
          <w:tab w:val="num" w:pos="636"/>
        </w:tabs>
        <w:ind w:left="636" w:hanging="480"/>
      </w:pPr>
      <w:rPr>
        <w:u w:val="single"/>
      </w:rPr>
    </w:lvl>
    <w:lvl w:ilvl="3" w:tplc="0409000F">
      <w:start w:val="1"/>
      <w:numFmt w:val="decimal"/>
      <w:lvlText w:val="%4."/>
      <w:lvlJc w:val="left"/>
      <w:pPr>
        <w:tabs>
          <w:tab w:val="num" w:pos="1116"/>
        </w:tabs>
        <w:ind w:left="111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596"/>
        </w:tabs>
        <w:ind w:left="159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076"/>
        </w:tabs>
        <w:ind w:left="207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556"/>
        </w:tabs>
        <w:ind w:left="255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036"/>
        </w:tabs>
        <w:ind w:left="303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16"/>
        </w:tabs>
        <w:ind w:left="3516" w:hanging="480"/>
      </w:pPr>
    </w:lvl>
  </w:abstractNum>
  <w:abstractNum w:abstractNumId="19">
    <w:nsid w:val="37B42075"/>
    <w:multiLevelType w:val="hybridMultilevel"/>
    <w:tmpl w:val="7848FCD0"/>
    <w:lvl w:ilvl="0" w:tplc="47249B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244F36"/>
    <w:multiLevelType w:val="hybridMultilevel"/>
    <w:tmpl w:val="0700E0EC"/>
    <w:lvl w:ilvl="0" w:tplc="45DA3868">
      <w:start w:val="1"/>
      <w:numFmt w:val="decimal"/>
      <w:suff w:val="nothing"/>
      <w:lvlText w:val="第%1案："/>
      <w:lvlJc w:val="left"/>
      <w:pPr>
        <w:ind w:left="764" w:hanging="480"/>
      </w:pPr>
      <w:rPr>
        <w:rFonts w:ascii="標楷體" w:eastAsia="標楷體" w:hAnsi="標楷體" w:hint="default"/>
        <w:b w:val="0"/>
        <w:i w:val="0"/>
        <w:caps w:val="0"/>
        <w:strike w:val="0"/>
        <w:dstrike w:val="0"/>
        <w:vanish w:val="0"/>
        <w:color w:val="auto"/>
        <w:spacing w:val="24"/>
        <w:sz w:val="28"/>
        <w:u w:val="none"/>
        <w:vertAlign w:val="baseli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1">
    <w:nsid w:val="398149BE"/>
    <w:multiLevelType w:val="hybridMultilevel"/>
    <w:tmpl w:val="0C4AE038"/>
    <w:lvl w:ilvl="0" w:tplc="83B2EBF2">
      <w:start w:val="1"/>
      <w:numFmt w:val="decimal"/>
      <w:lvlText w:val="(%1)"/>
      <w:lvlJc w:val="left"/>
      <w:pPr>
        <w:ind w:left="960" w:hanging="72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2">
    <w:nsid w:val="39FB098C"/>
    <w:multiLevelType w:val="hybridMultilevel"/>
    <w:tmpl w:val="7DBC0B22"/>
    <w:lvl w:ilvl="0" w:tplc="04A22AF0">
      <w:start w:val="1"/>
      <w:numFmt w:val="taiwaneseCountingThousand"/>
      <w:lvlText w:val="(%1)"/>
      <w:lvlJc w:val="left"/>
      <w:pPr>
        <w:ind w:left="1046" w:hanging="480"/>
      </w:pPr>
      <w:rPr>
        <w:rFonts w:eastAsia="標楷體"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3">
    <w:nsid w:val="3D5F2E71"/>
    <w:multiLevelType w:val="hybridMultilevel"/>
    <w:tmpl w:val="CC00A5EE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>
    <w:nsid w:val="40B80D89"/>
    <w:multiLevelType w:val="multilevel"/>
    <w:tmpl w:val="13B68756"/>
    <w:styleLink w:val="162"/>
    <w:lvl w:ilvl="0">
      <w:start w:val="1"/>
      <w:numFmt w:val="decimalFullWidth"/>
      <w:lvlText w:val="(%1)"/>
      <w:lvlJc w:val="left"/>
      <w:pPr>
        <w:tabs>
          <w:tab w:val="num" w:pos="3882"/>
        </w:tabs>
        <w:ind w:left="3882" w:hanging="2748"/>
      </w:pPr>
      <w:rPr>
        <w:rFonts w:hint="eastAsia"/>
      </w:rPr>
    </w:lvl>
    <w:lvl w:ilvl="1">
      <w:start w:val="1"/>
      <w:numFmt w:val="decimalFullWidth"/>
      <w:lvlText w:val="(%2)"/>
      <w:lvlJc w:val="left"/>
      <w:pPr>
        <w:tabs>
          <w:tab w:val="num" w:pos="1928"/>
        </w:tabs>
        <w:ind w:left="1928" w:hanging="681"/>
      </w:pPr>
      <w:rPr>
        <w:rFonts w:ascii="標楷體" w:eastAsia="標楷體" w:hAnsi="標楷體"/>
        <w:kern w:val="2"/>
        <w:sz w:val="32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4181A7D"/>
    <w:multiLevelType w:val="hybridMultilevel"/>
    <w:tmpl w:val="AD66C94A"/>
    <w:lvl w:ilvl="0" w:tplc="D4CACEA8">
      <w:start w:val="1"/>
      <w:numFmt w:val="taiwaneseCountingThousand"/>
      <w:pStyle w:val="a2"/>
      <w:lvlText w:val="（%1）"/>
      <w:lvlJc w:val="left"/>
      <w:pPr>
        <w:ind w:left="120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>
    <w:nsid w:val="449B31CC"/>
    <w:multiLevelType w:val="hybridMultilevel"/>
    <w:tmpl w:val="DF6A8A0C"/>
    <w:lvl w:ilvl="0" w:tplc="D55CCA2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92FE869A">
      <w:start w:val="1"/>
      <w:numFmt w:val="taiwaneseCountingThousand"/>
      <w:lvlText w:val="報告案%2、"/>
      <w:lvlJc w:val="left"/>
      <w:pPr>
        <w:tabs>
          <w:tab w:val="num" w:pos="2150"/>
        </w:tabs>
        <w:ind w:left="1946" w:hanging="1236"/>
      </w:pPr>
      <w:rPr>
        <w:rFonts w:ascii="Times New Roman" w:eastAsia="標楷體" w:hAnsi="Times New Roman" w:hint="default"/>
        <w:b w:val="0"/>
        <w:i w:val="0"/>
        <w:sz w:val="28"/>
      </w:rPr>
    </w:lvl>
    <w:lvl w:ilvl="2" w:tplc="5712A46E">
      <w:start w:val="1"/>
      <w:numFmt w:val="taiwaneseCountingThousand"/>
      <w:pStyle w:val="a3"/>
      <w:lvlText w:val="提案%3、"/>
      <w:lvlJc w:val="left"/>
      <w:pPr>
        <w:tabs>
          <w:tab w:val="num" w:pos="2196"/>
        </w:tabs>
        <w:ind w:left="2196" w:hanging="1236"/>
      </w:pPr>
      <w:rPr>
        <w:rFonts w:ascii="Times New Roman" w:eastAsia="標楷體" w:hAnsi="Times New Roman" w:hint="default"/>
        <w:b/>
        <w:i w:val="0"/>
        <w:sz w:val="28"/>
      </w:rPr>
    </w:lvl>
    <w:lvl w:ilvl="3" w:tplc="18442CC8">
      <w:start w:val="1"/>
      <w:numFmt w:val="taiwaneseCountingThousand"/>
      <w:lvlText w:val="報告案%4、"/>
      <w:lvlJc w:val="left"/>
      <w:pPr>
        <w:tabs>
          <w:tab w:val="num" w:pos="2880"/>
        </w:tabs>
        <w:ind w:left="2676" w:hanging="1236"/>
      </w:pPr>
      <w:rPr>
        <w:rFonts w:ascii="Times New Roman" w:eastAsia="標楷體" w:hAnsi="Times New Roman" w:hint="default"/>
        <w:b/>
        <w:i w:val="0"/>
        <w:sz w:val="28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75310C5"/>
    <w:multiLevelType w:val="hybridMultilevel"/>
    <w:tmpl w:val="076C1FF8"/>
    <w:lvl w:ilvl="0" w:tplc="2FCE76F0">
      <w:start w:val="1"/>
      <w:numFmt w:val="decimal"/>
      <w:suff w:val="nothing"/>
      <w:lvlText w:val="%1."/>
      <w:lvlJc w:val="lef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A863FB2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29">
    <w:nsid w:val="50A50FF0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30">
    <w:nsid w:val="50ED6290"/>
    <w:multiLevelType w:val="hybridMultilevel"/>
    <w:tmpl w:val="EB00256A"/>
    <w:lvl w:ilvl="0" w:tplc="8C8A2FEC">
      <w:start w:val="1"/>
      <w:numFmt w:val="decimal"/>
      <w:pStyle w:val="10"/>
      <w:lvlText w:val="%1."/>
      <w:lvlJc w:val="left"/>
      <w:pPr>
        <w:tabs>
          <w:tab w:val="num" w:pos="0"/>
        </w:tabs>
        <w:ind w:left="1898" w:hanging="480"/>
      </w:pPr>
      <w:rPr>
        <w:rFonts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2378" w:hanging="480"/>
      </w:pPr>
    </w:lvl>
    <w:lvl w:ilvl="2" w:tplc="0409001B">
      <w:start w:val="1"/>
      <w:numFmt w:val="lowerRoman"/>
      <w:lvlText w:val="%3."/>
      <w:lvlJc w:val="right"/>
      <w:pPr>
        <w:ind w:left="2858" w:hanging="480"/>
      </w:pPr>
    </w:lvl>
    <w:lvl w:ilvl="3" w:tplc="0409000F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1">
    <w:nsid w:val="520979C2"/>
    <w:multiLevelType w:val="hybridMultilevel"/>
    <w:tmpl w:val="499A19E6"/>
    <w:lvl w:ilvl="0" w:tplc="EB328B4C">
      <w:start w:val="1"/>
      <w:numFmt w:val="decimal"/>
      <w:suff w:val="nothing"/>
      <w:lvlText w:val="第%1案："/>
      <w:lvlJc w:val="left"/>
      <w:pPr>
        <w:ind w:left="906" w:hanging="480"/>
      </w:pPr>
      <w:rPr>
        <w:rFonts w:ascii="標楷體" w:eastAsia="標楷體" w:hAnsi="標楷體" w:hint="default"/>
        <w:b w:val="0"/>
        <w:i w:val="0"/>
        <w:caps w:val="0"/>
        <w:strike w:val="0"/>
        <w:dstrike w:val="0"/>
        <w:vanish w:val="0"/>
        <w:color w:val="auto"/>
        <w:spacing w:val="24"/>
        <w:sz w:val="28"/>
        <w:u w:val="none"/>
        <w:vertAlign w:val="baseli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2">
    <w:nsid w:val="5B1B512E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3">
    <w:nsid w:val="5B307DBF"/>
    <w:multiLevelType w:val="multilevel"/>
    <w:tmpl w:val="CECE6BFA"/>
    <w:styleLink w:val="161"/>
    <w:lvl w:ilvl="0">
      <w:start w:val="1"/>
      <w:numFmt w:val="decimal"/>
      <w:lvlText w:val="%1、"/>
      <w:lvlJc w:val="left"/>
      <w:pPr>
        <w:tabs>
          <w:tab w:val="num" w:pos="1446"/>
        </w:tabs>
        <w:ind w:left="1446" w:hanging="539"/>
      </w:pPr>
      <w:rPr>
        <w:rFonts w:ascii="標楷體" w:eastAsia="標楷體" w:hAnsi="標楷體"/>
        <w:kern w:val="2"/>
        <w:sz w:val="32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1A83175"/>
    <w:multiLevelType w:val="hybridMultilevel"/>
    <w:tmpl w:val="333623B6"/>
    <w:lvl w:ilvl="0" w:tplc="AD8C8704">
      <w:start w:val="1"/>
      <w:numFmt w:val="decimal"/>
      <w:pStyle w:val="11"/>
      <w:lvlText w:val="%1."/>
      <w:lvlJc w:val="left"/>
      <w:pPr>
        <w:ind w:left="660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>
    <w:nsid w:val="62937F5B"/>
    <w:multiLevelType w:val="hybridMultilevel"/>
    <w:tmpl w:val="D5942F42"/>
    <w:lvl w:ilvl="0" w:tplc="7FAE94C6">
      <w:start w:val="1"/>
      <w:numFmt w:val="decimal"/>
      <w:lvlText w:val="(%1)"/>
      <w:lvlJc w:val="left"/>
      <w:pPr>
        <w:ind w:left="1139" w:hanging="480"/>
      </w:pPr>
      <w:rPr>
        <w:rFonts w:ascii="標楷體" w:eastAsia="標楷體" w:hAnsi="標楷體" w:cs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6">
    <w:nsid w:val="635B62CA"/>
    <w:multiLevelType w:val="hybridMultilevel"/>
    <w:tmpl w:val="60DE9162"/>
    <w:lvl w:ilvl="0" w:tplc="09987FEC">
      <w:start w:val="1"/>
      <w:numFmt w:val="decimal"/>
      <w:lvlText w:val="%1."/>
      <w:lvlJc w:val="left"/>
      <w:pPr>
        <w:ind w:left="1139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7">
    <w:nsid w:val="6B265C6F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1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8">
    <w:nsid w:val="6B7E0FD9"/>
    <w:multiLevelType w:val="hybridMultilevel"/>
    <w:tmpl w:val="4C98F8D6"/>
    <w:lvl w:ilvl="0" w:tplc="0409000F">
      <w:start w:val="1"/>
      <w:numFmt w:val="decimal"/>
      <w:lvlText w:val="%1."/>
      <w:lvlJc w:val="left"/>
      <w:pPr>
        <w:ind w:left="1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19" w:hanging="480"/>
      </w:pPr>
    </w:lvl>
    <w:lvl w:ilvl="2" w:tplc="0409001B" w:tentative="1">
      <w:start w:val="1"/>
      <w:numFmt w:val="lowerRoman"/>
      <w:lvlText w:val="%3."/>
      <w:lvlJc w:val="right"/>
      <w:pPr>
        <w:ind w:left="2099" w:hanging="480"/>
      </w:pPr>
    </w:lvl>
    <w:lvl w:ilvl="3" w:tplc="0409000F" w:tentative="1">
      <w:start w:val="1"/>
      <w:numFmt w:val="decimal"/>
      <w:lvlText w:val="%4."/>
      <w:lvlJc w:val="left"/>
      <w:pPr>
        <w:ind w:left="25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9" w:hanging="480"/>
      </w:pPr>
    </w:lvl>
    <w:lvl w:ilvl="5" w:tplc="0409001B" w:tentative="1">
      <w:start w:val="1"/>
      <w:numFmt w:val="lowerRoman"/>
      <w:lvlText w:val="%6."/>
      <w:lvlJc w:val="right"/>
      <w:pPr>
        <w:ind w:left="3539" w:hanging="480"/>
      </w:pPr>
    </w:lvl>
    <w:lvl w:ilvl="6" w:tplc="0409000F" w:tentative="1">
      <w:start w:val="1"/>
      <w:numFmt w:val="decimal"/>
      <w:lvlText w:val="%7."/>
      <w:lvlJc w:val="left"/>
      <w:pPr>
        <w:ind w:left="40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9" w:hanging="480"/>
      </w:pPr>
    </w:lvl>
    <w:lvl w:ilvl="8" w:tplc="0409001B" w:tentative="1">
      <w:start w:val="1"/>
      <w:numFmt w:val="lowerRoman"/>
      <w:lvlText w:val="%9."/>
      <w:lvlJc w:val="right"/>
      <w:pPr>
        <w:ind w:left="4979" w:hanging="480"/>
      </w:pPr>
    </w:lvl>
  </w:abstractNum>
  <w:abstractNum w:abstractNumId="39">
    <w:nsid w:val="797315E0"/>
    <w:multiLevelType w:val="hybridMultilevel"/>
    <w:tmpl w:val="D70A20AA"/>
    <w:lvl w:ilvl="0" w:tplc="0409000F">
      <w:start w:val="1"/>
      <w:numFmt w:val="decimal"/>
      <w:lvlText w:val="%1."/>
      <w:lvlJc w:val="left"/>
      <w:pPr>
        <w:ind w:left="13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40">
    <w:nsid w:val="7C7E3A33"/>
    <w:multiLevelType w:val="hybridMultilevel"/>
    <w:tmpl w:val="D14E16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CC0266D"/>
    <w:multiLevelType w:val="hybridMultilevel"/>
    <w:tmpl w:val="FF9A80C6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2"/>
        <w:position w:val="0"/>
        <w:sz w:val="28"/>
        <w:szCs w:val="28"/>
        <w:u w:val="none"/>
        <w:effect w:val="none"/>
        <w:bdr w:val="none" w:sz="0" w:space="0" w:color="auto"/>
        <w:shd w:val="clear" w:color="auto" w:fill="auto"/>
        <w:vertAlign w:val="baseline"/>
        <w:em w:val="none"/>
        <w:lang w:val="en-US"/>
      </w:rPr>
    </w:lvl>
    <w:lvl w:ilvl="1" w:tplc="2FCE76F0">
      <w:start w:val="1"/>
      <w:numFmt w:val="decimal"/>
      <w:suff w:val="nothing"/>
      <w:lvlText w:val="%2."/>
      <w:lvlJc w:val="left"/>
      <w:pPr>
        <w:ind w:left="2749" w:hanging="480"/>
      </w:pPr>
      <w:rPr>
        <w:rFonts w:ascii="標楷體" w:eastAsia="標楷體" w:hAnsi="標楷體" w:hint="eastAsia"/>
      </w:rPr>
    </w:lvl>
    <w:lvl w:ilvl="2" w:tplc="92B496A6">
      <w:start w:val="1"/>
      <w:numFmt w:val="decimal"/>
      <w:lvlText w:val="%3."/>
      <w:lvlJc w:val="left"/>
      <w:pPr>
        <w:ind w:left="1288" w:hanging="720"/>
      </w:pPr>
      <w:rPr>
        <w:rFonts w:ascii="標楷體" w:eastAsia="標楷體" w:hAnsi="標楷體"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D51066FE">
      <w:start w:val="1"/>
      <w:numFmt w:val="taiwaneseCountingThousand"/>
      <w:lvlText w:val="(%5)"/>
      <w:lvlJc w:val="left"/>
      <w:pPr>
        <w:ind w:left="264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D1565D4"/>
    <w:multiLevelType w:val="multilevel"/>
    <w:tmpl w:val="F9B8920A"/>
    <w:lvl w:ilvl="0">
      <w:start w:val="1"/>
      <w:numFmt w:val="decimal"/>
      <w:lvlText w:val="%1."/>
      <w:lvlJc w:val="left"/>
      <w:pPr>
        <w:ind w:left="480" w:hanging="480"/>
      </w:pPr>
      <w:rPr>
        <w:u w:val="single"/>
      </w:rPr>
    </w:lvl>
    <w:lvl w:ilvl="1">
      <w:start w:val="1"/>
      <w:numFmt w:val="decimal"/>
      <w:lvlText w:val="(%2)"/>
      <w:lvlJc w:val="left"/>
      <w:pPr>
        <w:ind w:left="960" w:hanging="480"/>
      </w:pPr>
      <w:rPr>
        <w:sz w:val="28"/>
        <w:szCs w:val="28"/>
        <w:u w:val="single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9"/>
  </w:num>
  <w:num w:numId="3">
    <w:abstractNumId w:val="33"/>
  </w:num>
  <w:num w:numId="4">
    <w:abstractNumId w:val="24"/>
  </w:num>
  <w:num w:numId="5">
    <w:abstractNumId w:val="30"/>
  </w:num>
  <w:num w:numId="6">
    <w:abstractNumId w:val="34"/>
  </w:num>
  <w:num w:numId="7">
    <w:abstractNumId w:val="1"/>
  </w:num>
  <w:num w:numId="8">
    <w:abstractNumId w:val="25"/>
  </w:num>
  <w:num w:numId="9">
    <w:abstractNumId w:val="18"/>
  </w:num>
  <w:num w:numId="10">
    <w:abstractNumId w:val="8"/>
  </w:num>
  <w:num w:numId="11">
    <w:abstractNumId w:val="41"/>
  </w:num>
  <w:num w:numId="12">
    <w:abstractNumId w:val="26"/>
  </w:num>
  <w:num w:numId="13">
    <w:abstractNumId w:val="31"/>
  </w:num>
  <w:num w:numId="14">
    <w:abstractNumId w:val="4"/>
  </w:num>
  <w:num w:numId="15">
    <w:abstractNumId w:val="20"/>
  </w:num>
  <w:num w:numId="16">
    <w:abstractNumId w:val="22"/>
  </w:num>
  <w:num w:numId="17">
    <w:abstractNumId w:val="35"/>
  </w:num>
  <w:num w:numId="18">
    <w:abstractNumId w:val="7"/>
  </w:num>
  <w:num w:numId="19">
    <w:abstractNumId w:val="23"/>
  </w:num>
  <w:num w:numId="20">
    <w:abstractNumId w:val="27"/>
  </w:num>
  <w:num w:numId="21">
    <w:abstractNumId w:val="38"/>
  </w:num>
  <w:num w:numId="22">
    <w:abstractNumId w:val="37"/>
  </w:num>
  <w:num w:numId="23">
    <w:abstractNumId w:val="36"/>
  </w:num>
  <w:num w:numId="24">
    <w:abstractNumId w:val="0"/>
  </w:num>
  <w:num w:numId="25">
    <w:abstractNumId w:val="29"/>
  </w:num>
  <w:num w:numId="26">
    <w:abstractNumId w:val="6"/>
  </w:num>
  <w:num w:numId="27">
    <w:abstractNumId w:val="16"/>
  </w:num>
  <w:num w:numId="28">
    <w:abstractNumId w:val="19"/>
  </w:num>
  <w:num w:numId="29">
    <w:abstractNumId w:val="11"/>
  </w:num>
  <w:num w:numId="30">
    <w:abstractNumId w:val="40"/>
  </w:num>
  <w:num w:numId="31">
    <w:abstractNumId w:val="42"/>
  </w:num>
  <w:num w:numId="32">
    <w:abstractNumId w:val="21"/>
  </w:num>
  <w:num w:numId="33">
    <w:abstractNumId w:val="2"/>
  </w:num>
  <w:num w:numId="34">
    <w:abstractNumId w:val="39"/>
  </w:num>
  <w:num w:numId="35">
    <w:abstractNumId w:val="10"/>
  </w:num>
  <w:num w:numId="36">
    <w:abstractNumId w:val="17"/>
  </w:num>
  <w:num w:numId="37">
    <w:abstractNumId w:val="5"/>
  </w:num>
  <w:num w:numId="38">
    <w:abstractNumId w:val="12"/>
  </w:num>
  <w:num w:numId="39">
    <w:abstractNumId w:val="13"/>
  </w:num>
  <w:num w:numId="40">
    <w:abstractNumId w:val="3"/>
  </w:num>
  <w:num w:numId="41">
    <w:abstractNumId w:val="28"/>
  </w:num>
  <w:num w:numId="42">
    <w:abstractNumId w:val="32"/>
  </w:num>
  <w:num w:numId="43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2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ReportControlsVisible" w:val="Empty"/>
    <w:docVar w:name="_AMO_UniqueIdentifier" w:val="79452a15-5063-4cab-8a7b-8a889d0c6ea7"/>
    <w:docVar w:name="_AMO_XmlVersion" w:val="Empty"/>
  </w:docVars>
  <w:rsids>
    <w:rsidRoot w:val="00B4113B"/>
    <w:rsid w:val="000005D1"/>
    <w:rsid w:val="00000D90"/>
    <w:rsid w:val="00000EC7"/>
    <w:rsid w:val="0000118D"/>
    <w:rsid w:val="000012F8"/>
    <w:rsid w:val="00001577"/>
    <w:rsid w:val="000015D6"/>
    <w:rsid w:val="00001739"/>
    <w:rsid w:val="00001F3F"/>
    <w:rsid w:val="0000209E"/>
    <w:rsid w:val="000022B5"/>
    <w:rsid w:val="000027C1"/>
    <w:rsid w:val="000029B8"/>
    <w:rsid w:val="00002A02"/>
    <w:rsid w:val="000031BA"/>
    <w:rsid w:val="000032DB"/>
    <w:rsid w:val="000033B5"/>
    <w:rsid w:val="000034A2"/>
    <w:rsid w:val="00003C89"/>
    <w:rsid w:val="00003CA4"/>
    <w:rsid w:val="0000440B"/>
    <w:rsid w:val="00004A88"/>
    <w:rsid w:val="00004BF0"/>
    <w:rsid w:val="00004CB9"/>
    <w:rsid w:val="00004F67"/>
    <w:rsid w:val="00005066"/>
    <w:rsid w:val="000052CF"/>
    <w:rsid w:val="000056E0"/>
    <w:rsid w:val="00005BDF"/>
    <w:rsid w:val="000060D8"/>
    <w:rsid w:val="000060EF"/>
    <w:rsid w:val="00006319"/>
    <w:rsid w:val="0000672E"/>
    <w:rsid w:val="00006E93"/>
    <w:rsid w:val="000072ED"/>
    <w:rsid w:val="00007518"/>
    <w:rsid w:val="000101A9"/>
    <w:rsid w:val="00010394"/>
    <w:rsid w:val="00010616"/>
    <w:rsid w:val="00010BCF"/>
    <w:rsid w:val="00010CC0"/>
    <w:rsid w:val="00010E94"/>
    <w:rsid w:val="00011F66"/>
    <w:rsid w:val="0001216C"/>
    <w:rsid w:val="000124FB"/>
    <w:rsid w:val="000125C6"/>
    <w:rsid w:val="00012BDC"/>
    <w:rsid w:val="00013642"/>
    <w:rsid w:val="0001385C"/>
    <w:rsid w:val="00013C83"/>
    <w:rsid w:val="00014209"/>
    <w:rsid w:val="00014893"/>
    <w:rsid w:val="00014988"/>
    <w:rsid w:val="00014CF9"/>
    <w:rsid w:val="00014E2A"/>
    <w:rsid w:val="0001512E"/>
    <w:rsid w:val="00015195"/>
    <w:rsid w:val="0001653A"/>
    <w:rsid w:val="00016616"/>
    <w:rsid w:val="00016A19"/>
    <w:rsid w:val="000175DB"/>
    <w:rsid w:val="00017B3F"/>
    <w:rsid w:val="0002062A"/>
    <w:rsid w:val="00021044"/>
    <w:rsid w:val="0002155C"/>
    <w:rsid w:val="00021B82"/>
    <w:rsid w:val="0002207E"/>
    <w:rsid w:val="00022163"/>
    <w:rsid w:val="00022374"/>
    <w:rsid w:val="0002249C"/>
    <w:rsid w:val="00022BC2"/>
    <w:rsid w:val="00023356"/>
    <w:rsid w:val="000234FF"/>
    <w:rsid w:val="00023820"/>
    <w:rsid w:val="00024534"/>
    <w:rsid w:val="00024ACE"/>
    <w:rsid w:val="00024DD7"/>
    <w:rsid w:val="00024EA1"/>
    <w:rsid w:val="00024EAE"/>
    <w:rsid w:val="0002523A"/>
    <w:rsid w:val="000252EB"/>
    <w:rsid w:val="00025511"/>
    <w:rsid w:val="0002558D"/>
    <w:rsid w:val="00025693"/>
    <w:rsid w:val="00025903"/>
    <w:rsid w:val="00025A92"/>
    <w:rsid w:val="0002603D"/>
    <w:rsid w:val="0002655E"/>
    <w:rsid w:val="0002661A"/>
    <w:rsid w:val="00026AAE"/>
    <w:rsid w:val="00026D1F"/>
    <w:rsid w:val="00027167"/>
    <w:rsid w:val="00027E04"/>
    <w:rsid w:val="00027EDD"/>
    <w:rsid w:val="00027F72"/>
    <w:rsid w:val="00030080"/>
    <w:rsid w:val="0003083F"/>
    <w:rsid w:val="00030964"/>
    <w:rsid w:val="0003115A"/>
    <w:rsid w:val="000311FF"/>
    <w:rsid w:val="0003202A"/>
    <w:rsid w:val="00032745"/>
    <w:rsid w:val="00032C14"/>
    <w:rsid w:val="000337C4"/>
    <w:rsid w:val="00033979"/>
    <w:rsid w:val="00033B8D"/>
    <w:rsid w:val="00033E7F"/>
    <w:rsid w:val="0003474B"/>
    <w:rsid w:val="00034B36"/>
    <w:rsid w:val="00034CCB"/>
    <w:rsid w:val="00035204"/>
    <w:rsid w:val="00035511"/>
    <w:rsid w:val="0003566B"/>
    <w:rsid w:val="00035842"/>
    <w:rsid w:val="00035939"/>
    <w:rsid w:val="0003594C"/>
    <w:rsid w:val="00035C8D"/>
    <w:rsid w:val="00036095"/>
    <w:rsid w:val="00036279"/>
    <w:rsid w:val="000367C3"/>
    <w:rsid w:val="00036B09"/>
    <w:rsid w:val="00036C9F"/>
    <w:rsid w:val="00037345"/>
    <w:rsid w:val="00037851"/>
    <w:rsid w:val="00037C91"/>
    <w:rsid w:val="00040B43"/>
    <w:rsid w:val="00040B6C"/>
    <w:rsid w:val="00040C19"/>
    <w:rsid w:val="00041401"/>
    <w:rsid w:val="0004188D"/>
    <w:rsid w:val="00041957"/>
    <w:rsid w:val="00041C52"/>
    <w:rsid w:val="00041C81"/>
    <w:rsid w:val="00042AE7"/>
    <w:rsid w:val="0004311D"/>
    <w:rsid w:val="00043BAF"/>
    <w:rsid w:val="000443C8"/>
    <w:rsid w:val="0004454E"/>
    <w:rsid w:val="00044CE3"/>
    <w:rsid w:val="00044D42"/>
    <w:rsid w:val="00044DE8"/>
    <w:rsid w:val="00044EA0"/>
    <w:rsid w:val="00044EAD"/>
    <w:rsid w:val="000454C4"/>
    <w:rsid w:val="00045821"/>
    <w:rsid w:val="00045A4D"/>
    <w:rsid w:val="00045EC8"/>
    <w:rsid w:val="000460D0"/>
    <w:rsid w:val="00046115"/>
    <w:rsid w:val="000463B1"/>
    <w:rsid w:val="00046892"/>
    <w:rsid w:val="00046CB3"/>
    <w:rsid w:val="00046F51"/>
    <w:rsid w:val="00047490"/>
    <w:rsid w:val="0004768F"/>
    <w:rsid w:val="00047B9C"/>
    <w:rsid w:val="00047E3E"/>
    <w:rsid w:val="00047E75"/>
    <w:rsid w:val="00047EB2"/>
    <w:rsid w:val="00050127"/>
    <w:rsid w:val="00050154"/>
    <w:rsid w:val="000501B5"/>
    <w:rsid w:val="000501E0"/>
    <w:rsid w:val="000503C5"/>
    <w:rsid w:val="000506A3"/>
    <w:rsid w:val="0005070E"/>
    <w:rsid w:val="00050A60"/>
    <w:rsid w:val="00050C27"/>
    <w:rsid w:val="00050CBD"/>
    <w:rsid w:val="00050D93"/>
    <w:rsid w:val="00050FE6"/>
    <w:rsid w:val="000511A0"/>
    <w:rsid w:val="000511CD"/>
    <w:rsid w:val="000512C1"/>
    <w:rsid w:val="00051ABA"/>
    <w:rsid w:val="0005204A"/>
    <w:rsid w:val="00052051"/>
    <w:rsid w:val="00052140"/>
    <w:rsid w:val="00052D45"/>
    <w:rsid w:val="00052EA3"/>
    <w:rsid w:val="0005303A"/>
    <w:rsid w:val="000531B8"/>
    <w:rsid w:val="000534E4"/>
    <w:rsid w:val="00053989"/>
    <w:rsid w:val="00053BE1"/>
    <w:rsid w:val="00053C98"/>
    <w:rsid w:val="00053EC4"/>
    <w:rsid w:val="000546B5"/>
    <w:rsid w:val="00054A77"/>
    <w:rsid w:val="00054D01"/>
    <w:rsid w:val="00054DEF"/>
    <w:rsid w:val="00054FDD"/>
    <w:rsid w:val="00055540"/>
    <w:rsid w:val="00055F41"/>
    <w:rsid w:val="00056266"/>
    <w:rsid w:val="00056669"/>
    <w:rsid w:val="0005678B"/>
    <w:rsid w:val="0005737D"/>
    <w:rsid w:val="00057598"/>
    <w:rsid w:val="00057829"/>
    <w:rsid w:val="0005785C"/>
    <w:rsid w:val="00057CE4"/>
    <w:rsid w:val="00057E8E"/>
    <w:rsid w:val="000609B4"/>
    <w:rsid w:val="00060BA4"/>
    <w:rsid w:val="00060C5E"/>
    <w:rsid w:val="00060CCD"/>
    <w:rsid w:val="00060D87"/>
    <w:rsid w:val="00061508"/>
    <w:rsid w:val="00061635"/>
    <w:rsid w:val="00062323"/>
    <w:rsid w:val="000626BA"/>
    <w:rsid w:val="00062950"/>
    <w:rsid w:val="000629A1"/>
    <w:rsid w:val="00062A37"/>
    <w:rsid w:val="00062B49"/>
    <w:rsid w:val="000632BE"/>
    <w:rsid w:val="00063652"/>
    <w:rsid w:val="00063E7D"/>
    <w:rsid w:val="0006403B"/>
    <w:rsid w:val="00064184"/>
    <w:rsid w:val="00064AB1"/>
    <w:rsid w:val="00064BB6"/>
    <w:rsid w:val="00065350"/>
    <w:rsid w:val="00065574"/>
    <w:rsid w:val="000656D8"/>
    <w:rsid w:val="00065BF6"/>
    <w:rsid w:val="00065F47"/>
    <w:rsid w:val="000667D7"/>
    <w:rsid w:val="000668C4"/>
    <w:rsid w:val="00066F4E"/>
    <w:rsid w:val="0006702E"/>
    <w:rsid w:val="00067422"/>
    <w:rsid w:val="00067C6F"/>
    <w:rsid w:val="00067FAC"/>
    <w:rsid w:val="000700DD"/>
    <w:rsid w:val="00070179"/>
    <w:rsid w:val="000709F5"/>
    <w:rsid w:val="0007100B"/>
    <w:rsid w:val="00071657"/>
    <w:rsid w:val="000717C2"/>
    <w:rsid w:val="00071835"/>
    <w:rsid w:val="00071902"/>
    <w:rsid w:val="00071D21"/>
    <w:rsid w:val="00071E9C"/>
    <w:rsid w:val="00071F71"/>
    <w:rsid w:val="000721CE"/>
    <w:rsid w:val="000722BA"/>
    <w:rsid w:val="00072401"/>
    <w:rsid w:val="0007292B"/>
    <w:rsid w:val="00073E8A"/>
    <w:rsid w:val="00074064"/>
    <w:rsid w:val="00074262"/>
    <w:rsid w:val="00074819"/>
    <w:rsid w:val="0007492F"/>
    <w:rsid w:val="00074BC9"/>
    <w:rsid w:val="00074C74"/>
    <w:rsid w:val="00074CE6"/>
    <w:rsid w:val="000754BC"/>
    <w:rsid w:val="0007572A"/>
    <w:rsid w:val="00075746"/>
    <w:rsid w:val="000757A6"/>
    <w:rsid w:val="000758AB"/>
    <w:rsid w:val="000758CA"/>
    <w:rsid w:val="000759BA"/>
    <w:rsid w:val="00075BD9"/>
    <w:rsid w:val="000766AF"/>
    <w:rsid w:val="000766FD"/>
    <w:rsid w:val="000767C7"/>
    <w:rsid w:val="00076C15"/>
    <w:rsid w:val="000771F0"/>
    <w:rsid w:val="00077336"/>
    <w:rsid w:val="0007743D"/>
    <w:rsid w:val="00077495"/>
    <w:rsid w:val="000774AC"/>
    <w:rsid w:val="00077781"/>
    <w:rsid w:val="00077A69"/>
    <w:rsid w:val="00081078"/>
    <w:rsid w:val="0008114D"/>
    <w:rsid w:val="00081822"/>
    <w:rsid w:val="00081A6B"/>
    <w:rsid w:val="00081A91"/>
    <w:rsid w:val="00082443"/>
    <w:rsid w:val="000825F7"/>
    <w:rsid w:val="00082934"/>
    <w:rsid w:val="00082CAE"/>
    <w:rsid w:val="00082CE9"/>
    <w:rsid w:val="000843EA"/>
    <w:rsid w:val="000844D2"/>
    <w:rsid w:val="00084DC3"/>
    <w:rsid w:val="00085593"/>
    <w:rsid w:val="00085A3F"/>
    <w:rsid w:val="00085AFE"/>
    <w:rsid w:val="00085B45"/>
    <w:rsid w:val="00085C85"/>
    <w:rsid w:val="000861E7"/>
    <w:rsid w:val="000862F8"/>
    <w:rsid w:val="00086A5A"/>
    <w:rsid w:val="00086B27"/>
    <w:rsid w:val="00086C58"/>
    <w:rsid w:val="0008718A"/>
    <w:rsid w:val="000871FD"/>
    <w:rsid w:val="0008744A"/>
    <w:rsid w:val="00087E9C"/>
    <w:rsid w:val="00087EFA"/>
    <w:rsid w:val="00090837"/>
    <w:rsid w:val="00090FA4"/>
    <w:rsid w:val="000910D9"/>
    <w:rsid w:val="00091B70"/>
    <w:rsid w:val="00091C11"/>
    <w:rsid w:val="000922B5"/>
    <w:rsid w:val="0009283E"/>
    <w:rsid w:val="00093005"/>
    <w:rsid w:val="0009308C"/>
    <w:rsid w:val="000930EE"/>
    <w:rsid w:val="00093125"/>
    <w:rsid w:val="00093217"/>
    <w:rsid w:val="00093D87"/>
    <w:rsid w:val="00094418"/>
    <w:rsid w:val="000947EF"/>
    <w:rsid w:val="00094903"/>
    <w:rsid w:val="00094BCB"/>
    <w:rsid w:val="00094D48"/>
    <w:rsid w:val="000950F4"/>
    <w:rsid w:val="00095C3C"/>
    <w:rsid w:val="00096198"/>
    <w:rsid w:val="00096B22"/>
    <w:rsid w:val="00096CDA"/>
    <w:rsid w:val="00096DCC"/>
    <w:rsid w:val="000971E6"/>
    <w:rsid w:val="000972DD"/>
    <w:rsid w:val="000974CA"/>
    <w:rsid w:val="0009775F"/>
    <w:rsid w:val="00097796"/>
    <w:rsid w:val="000977F6"/>
    <w:rsid w:val="00097BF9"/>
    <w:rsid w:val="00097E24"/>
    <w:rsid w:val="00097FF7"/>
    <w:rsid w:val="000A027D"/>
    <w:rsid w:val="000A0741"/>
    <w:rsid w:val="000A086F"/>
    <w:rsid w:val="000A0ACB"/>
    <w:rsid w:val="000A0C79"/>
    <w:rsid w:val="000A19A8"/>
    <w:rsid w:val="000A2021"/>
    <w:rsid w:val="000A233E"/>
    <w:rsid w:val="000A2474"/>
    <w:rsid w:val="000A270B"/>
    <w:rsid w:val="000A2D72"/>
    <w:rsid w:val="000A30EB"/>
    <w:rsid w:val="000A31BE"/>
    <w:rsid w:val="000A3A1D"/>
    <w:rsid w:val="000A409C"/>
    <w:rsid w:val="000A4307"/>
    <w:rsid w:val="000A44C7"/>
    <w:rsid w:val="000A4752"/>
    <w:rsid w:val="000A47B4"/>
    <w:rsid w:val="000A4A59"/>
    <w:rsid w:val="000A5548"/>
    <w:rsid w:val="000A5614"/>
    <w:rsid w:val="000A5975"/>
    <w:rsid w:val="000A5DD4"/>
    <w:rsid w:val="000A5F19"/>
    <w:rsid w:val="000A6402"/>
    <w:rsid w:val="000A657B"/>
    <w:rsid w:val="000A6916"/>
    <w:rsid w:val="000A6C84"/>
    <w:rsid w:val="000A72C9"/>
    <w:rsid w:val="000A74AC"/>
    <w:rsid w:val="000A7785"/>
    <w:rsid w:val="000B03CF"/>
    <w:rsid w:val="000B0629"/>
    <w:rsid w:val="000B068B"/>
    <w:rsid w:val="000B09FF"/>
    <w:rsid w:val="000B0C9F"/>
    <w:rsid w:val="000B11EB"/>
    <w:rsid w:val="000B12EF"/>
    <w:rsid w:val="000B14AC"/>
    <w:rsid w:val="000B14FC"/>
    <w:rsid w:val="000B15A9"/>
    <w:rsid w:val="000B1A3A"/>
    <w:rsid w:val="000B2081"/>
    <w:rsid w:val="000B232B"/>
    <w:rsid w:val="000B263C"/>
    <w:rsid w:val="000B2738"/>
    <w:rsid w:val="000B2EE6"/>
    <w:rsid w:val="000B3073"/>
    <w:rsid w:val="000B331F"/>
    <w:rsid w:val="000B33BC"/>
    <w:rsid w:val="000B37FF"/>
    <w:rsid w:val="000B42CF"/>
    <w:rsid w:val="000B433E"/>
    <w:rsid w:val="000B4419"/>
    <w:rsid w:val="000B4988"/>
    <w:rsid w:val="000B4AC7"/>
    <w:rsid w:val="000B4BCE"/>
    <w:rsid w:val="000B4D2E"/>
    <w:rsid w:val="000B53FA"/>
    <w:rsid w:val="000B5499"/>
    <w:rsid w:val="000B551D"/>
    <w:rsid w:val="000B5C48"/>
    <w:rsid w:val="000B6883"/>
    <w:rsid w:val="000B6CEA"/>
    <w:rsid w:val="000B70EE"/>
    <w:rsid w:val="000B7200"/>
    <w:rsid w:val="000B72C2"/>
    <w:rsid w:val="000B73D9"/>
    <w:rsid w:val="000B7441"/>
    <w:rsid w:val="000B7488"/>
    <w:rsid w:val="000B7891"/>
    <w:rsid w:val="000C06D4"/>
    <w:rsid w:val="000C0A7C"/>
    <w:rsid w:val="000C0B4B"/>
    <w:rsid w:val="000C0BC2"/>
    <w:rsid w:val="000C0D92"/>
    <w:rsid w:val="000C1177"/>
    <w:rsid w:val="000C11F6"/>
    <w:rsid w:val="000C292C"/>
    <w:rsid w:val="000C2C38"/>
    <w:rsid w:val="000C2C49"/>
    <w:rsid w:val="000C2D53"/>
    <w:rsid w:val="000C32ED"/>
    <w:rsid w:val="000C34F9"/>
    <w:rsid w:val="000C4346"/>
    <w:rsid w:val="000C4BDA"/>
    <w:rsid w:val="000C53A5"/>
    <w:rsid w:val="000C54B6"/>
    <w:rsid w:val="000C5846"/>
    <w:rsid w:val="000C5A2E"/>
    <w:rsid w:val="000C5A4B"/>
    <w:rsid w:val="000C643F"/>
    <w:rsid w:val="000C6947"/>
    <w:rsid w:val="000C6C12"/>
    <w:rsid w:val="000C6E8B"/>
    <w:rsid w:val="000C77D2"/>
    <w:rsid w:val="000C79D1"/>
    <w:rsid w:val="000D024D"/>
    <w:rsid w:val="000D057E"/>
    <w:rsid w:val="000D05A5"/>
    <w:rsid w:val="000D0774"/>
    <w:rsid w:val="000D09D3"/>
    <w:rsid w:val="000D09F7"/>
    <w:rsid w:val="000D0E2F"/>
    <w:rsid w:val="000D0E93"/>
    <w:rsid w:val="000D0F7D"/>
    <w:rsid w:val="000D12A5"/>
    <w:rsid w:val="000D16AA"/>
    <w:rsid w:val="000D18C7"/>
    <w:rsid w:val="000D1D06"/>
    <w:rsid w:val="000D2355"/>
    <w:rsid w:val="000D2B96"/>
    <w:rsid w:val="000D2C60"/>
    <w:rsid w:val="000D2F16"/>
    <w:rsid w:val="000D2FA4"/>
    <w:rsid w:val="000D31C5"/>
    <w:rsid w:val="000D31FB"/>
    <w:rsid w:val="000D360A"/>
    <w:rsid w:val="000D3748"/>
    <w:rsid w:val="000D38C8"/>
    <w:rsid w:val="000D3B9A"/>
    <w:rsid w:val="000D3C3F"/>
    <w:rsid w:val="000D411B"/>
    <w:rsid w:val="000D490B"/>
    <w:rsid w:val="000D4D56"/>
    <w:rsid w:val="000D5689"/>
    <w:rsid w:val="000D5870"/>
    <w:rsid w:val="000D5913"/>
    <w:rsid w:val="000D6305"/>
    <w:rsid w:val="000D64FC"/>
    <w:rsid w:val="000D6AFB"/>
    <w:rsid w:val="000D717B"/>
    <w:rsid w:val="000D71CB"/>
    <w:rsid w:val="000D7465"/>
    <w:rsid w:val="000D7C97"/>
    <w:rsid w:val="000E000E"/>
    <w:rsid w:val="000E0067"/>
    <w:rsid w:val="000E0166"/>
    <w:rsid w:val="000E0B7A"/>
    <w:rsid w:val="000E0D35"/>
    <w:rsid w:val="000E141A"/>
    <w:rsid w:val="000E1793"/>
    <w:rsid w:val="000E17B3"/>
    <w:rsid w:val="000E2126"/>
    <w:rsid w:val="000E2481"/>
    <w:rsid w:val="000E2627"/>
    <w:rsid w:val="000E29AE"/>
    <w:rsid w:val="000E2A85"/>
    <w:rsid w:val="000E2C05"/>
    <w:rsid w:val="000E3415"/>
    <w:rsid w:val="000E355B"/>
    <w:rsid w:val="000E38AE"/>
    <w:rsid w:val="000E42F9"/>
    <w:rsid w:val="000E4329"/>
    <w:rsid w:val="000E451E"/>
    <w:rsid w:val="000E4DF0"/>
    <w:rsid w:val="000E4FF0"/>
    <w:rsid w:val="000E5818"/>
    <w:rsid w:val="000E5A35"/>
    <w:rsid w:val="000E5A63"/>
    <w:rsid w:val="000E5C55"/>
    <w:rsid w:val="000E5CD8"/>
    <w:rsid w:val="000E5F5D"/>
    <w:rsid w:val="000E648F"/>
    <w:rsid w:val="000E64B5"/>
    <w:rsid w:val="000E679B"/>
    <w:rsid w:val="000E67F9"/>
    <w:rsid w:val="000E6B55"/>
    <w:rsid w:val="000E6BA2"/>
    <w:rsid w:val="000E7126"/>
    <w:rsid w:val="000E724A"/>
    <w:rsid w:val="000E72AD"/>
    <w:rsid w:val="000F0159"/>
    <w:rsid w:val="000F0295"/>
    <w:rsid w:val="000F0B2B"/>
    <w:rsid w:val="000F0F88"/>
    <w:rsid w:val="000F12A8"/>
    <w:rsid w:val="000F12F6"/>
    <w:rsid w:val="000F1ADA"/>
    <w:rsid w:val="000F263E"/>
    <w:rsid w:val="000F277B"/>
    <w:rsid w:val="000F2AF1"/>
    <w:rsid w:val="000F3409"/>
    <w:rsid w:val="000F35D0"/>
    <w:rsid w:val="000F380D"/>
    <w:rsid w:val="000F3B35"/>
    <w:rsid w:val="000F5701"/>
    <w:rsid w:val="000F5DA1"/>
    <w:rsid w:val="000F6102"/>
    <w:rsid w:val="000F6219"/>
    <w:rsid w:val="000F6513"/>
    <w:rsid w:val="000F6A4E"/>
    <w:rsid w:val="000F6B07"/>
    <w:rsid w:val="000F6E97"/>
    <w:rsid w:val="000F7870"/>
    <w:rsid w:val="000F7956"/>
    <w:rsid w:val="000F7F5C"/>
    <w:rsid w:val="001001F6"/>
    <w:rsid w:val="00100488"/>
    <w:rsid w:val="001004DD"/>
    <w:rsid w:val="001015C5"/>
    <w:rsid w:val="0010220B"/>
    <w:rsid w:val="0010232A"/>
    <w:rsid w:val="00102345"/>
    <w:rsid w:val="00102422"/>
    <w:rsid w:val="00102512"/>
    <w:rsid w:val="00102585"/>
    <w:rsid w:val="00102FAA"/>
    <w:rsid w:val="00103043"/>
    <w:rsid w:val="001033E9"/>
    <w:rsid w:val="00103567"/>
    <w:rsid w:val="00103975"/>
    <w:rsid w:val="0010403F"/>
    <w:rsid w:val="001040F5"/>
    <w:rsid w:val="001044F4"/>
    <w:rsid w:val="00104599"/>
    <w:rsid w:val="001045C8"/>
    <w:rsid w:val="00104C10"/>
    <w:rsid w:val="00104EF8"/>
    <w:rsid w:val="0010574A"/>
    <w:rsid w:val="00105B90"/>
    <w:rsid w:val="00105CCE"/>
    <w:rsid w:val="001060AE"/>
    <w:rsid w:val="0010641B"/>
    <w:rsid w:val="0010649F"/>
    <w:rsid w:val="0010678C"/>
    <w:rsid w:val="00106B09"/>
    <w:rsid w:val="00106F11"/>
    <w:rsid w:val="00106F9C"/>
    <w:rsid w:val="0010748D"/>
    <w:rsid w:val="001077B5"/>
    <w:rsid w:val="00107D00"/>
    <w:rsid w:val="0011001D"/>
    <w:rsid w:val="001106FB"/>
    <w:rsid w:val="001107B7"/>
    <w:rsid w:val="001107D4"/>
    <w:rsid w:val="00110836"/>
    <w:rsid w:val="00110CAF"/>
    <w:rsid w:val="00110D56"/>
    <w:rsid w:val="001113E3"/>
    <w:rsid w:val="0011169A"/>
    <w:rsid w:val="00111F20"/>
    <w:rsid w:val="00112CB3"/>
    <w:rsid w:val="00112D6E"/>
    <w:rsid w:val="00112DBF"/>
    <w:rsid w:val="0011345B"/>
    <w:rsid w:val="001138A6"/>
    <w:rsid w:val="00113B54"/>
    <w:rsid w:val="00113E4E"/>
    <w:rsid w:val="00114042"/>
    <w:rsid w:val="00114597"/>
    <w:rsid w:val="00114BC0"/>
    <w:rsid w:val="00114BDE"/>
    <w:rsid w:val="001153B3"/>
    <w:rsid w:val="001154B2"/>
    <w:rsid w:val="00115B5D"/>
    <w:rsid w:val="00115BA6"/>
    <w:rsid w:val="001164A6"/>
    <w:rsid w:val="001165C4"/>
    <w:rsid w:val="0011684F"/>
    <w:rsid w:val="00116C91"/>
    <w:rsid w:val="00116E9A"/>
    <w:rsid w:val="00117155"/>
    <w:rsid w:val="001174D1"/>
    <w:rsid w:val="00117B45"/>
    <w:rsid w:val="00117C97"/>
    <w:rsid w:val="001202D4"/>
    <w:rsid w:val="001208DA"/>
    <w:rsid w:val="001208E4"/>
    <w:rsid w:val="00120CD1"/>
    <w:rsid w:val="00120DDD"/>
    <w:rsid w:val="00121057"/>
    <w:rsid w:val="0012184D"/>
    <w:rsid w:val="00121DB6"/>
    <w:rsid w:val="0012223C"/>
    <w:rsid w:val="001222F5"/>
    <w:rsid w:val="00122838"/>
    <w:rsid w:val="00123164"/>
    <w:rsid w:val="0012323B"/>
    <w:rsid w:val="001234C5"/>
    <w:rsid w:val="00123641"/>
    <w:rsid w:val="0012369C"/>
    <w:rsid w:val="00123846"/>
    <w:rsid w:val="00123E21"/>
    <w:rsid w:val="0012457A"/>
    <w:rsid w:val="001246B1"/>
    <w:rsid w:val="00124C07"/>
    <w:rsid w:val="00124DC1"/>
    <w:rsid w:val="00125502"/>
    <w:rsid w:val="00125716"/>
    <w:rsid w:val="00125B25"/>
    <w:rsid w:val="00125C9B"/>
    <w:rsid w:val="00125CCA"/>
    <w:rsid w:val="001261BE"/>
    <w:rsid w:val="001265A3"/>
    <w:rsid w:val="00126B2B"/>
    <w:rsid w:val="0012719F"/>
    <w:rsid w:val="001271B3"/>
    <w:rsid w:val="0012732A"/>
    <w:rsid w:val="00127429"/>
    <w:rsid w:val="0012755E"/>
    <w:rsid w:val="00127A8D"/>
    <w:rsid w:val="00127E70"/>
    <w:rsid w:val="00130072"/>
    <w:rsid w:val="00130325"/>
    <w:rsid w:val="0013094F"/>
    <w:rsid w:val="00130AAC"/>
    <w:rsid w:val="00131288"/>
    <w:rsid w:val="00131415"/>
    <w:rsid w:val="00131C9F"/>
    <w:rsid w:val="001321D5"/>
    <w:rsid w:val="0013225B"/>
    <w:rsid w:val="0013287F"/>
    <w:rsid w:val="001329D0"/>
    <w:rsid w:val="00132CDA"/>
    <w:rsid w:val="00133A47"/>
    <w:rsid w:val="00133E8D"/>
    <w:rsid w:val="001340B9"/>
    <w:rsid w:val="00134437"/>
    <w:rsid w:val="00134900"/>
    <w:rsid w:val="00135784"/>
    <w:rsid w:val="00135C18"/>
    <w:rsid w:val="0013693A"/>
    <w:rsid w:val="001369A3"/>
    <w:rsid w:val="00136A4E"/>
    <w:rsid w:val="001375C7"/>
    <w:rsid w:val="0013781D"/>
    <w:rsid w:val="00137A6A"/>
    <w:rsid w:val="00137C3E"/>
    <w:rsid w:val="00137DC7"/>
    <w:rsid w:val="00140203"/>
    <w:rsid w:val="001403EB"/>
    <w:rsid w:val="00140723"/>
    <w:rsid w:val="00140BAC"/>
    <w:rsid w:val="00140D95"/>
    <w:rsid w:val="0014128D"/>
    <w:rsid w:val="001413BD"/>
    <w:rsid w:val="00141FFE"/>
    <w:rsid w:val="0014223C"/>
    <w:rsid w:val="00142240"/>
    <w:rsid w:val="001424B7"/>
    <w:rsid w:val="00142D0F"/>
    <w:rsid w:val="00143436"/>
    <w:rsid w:val="0014367C"/>
    <w:rsid w:val="00143791"/>
    <w:rsid w:val="00143879"/>
    <w:rsid w:val="00143BFD"/>
    <w:rsid w:val="00143DAE"/>
    <w:rsid w:val="00144249"/>
    <w:rsid w:val="001445EF"/>
    <w:rsid w:val="00145046"/>
    <w:rsid w:val="00145366"/>
    <w:rsid w:val="001456CA"/>
    <w:rsid w:val="00145832"/>
    <w:rsid w:val="001461F8"/>
    <w:rsid w:val="001461F9"/>
    <w:rsid w:val="001462D8"/>
    <w:rsid w:val="001468CB"/>
    <w:rsid w:val="00146A62"/>
    <w:rsid w:val="00146E2C"/>
    <w:rsid w:val="0014706E"/>
    <w:rsid w:val="0014713B"/>
    <w:rsid w:val="0014728D"/>
    <w:rsid w:val="0014759D"/>
    <w:rsid w:val="00147AD7"/>
    <w:rsid w:val="00150052"/>
    <w:rsid w:val="001507B2"/>
    <w:rsid w:val="00150881"/>
    <w:rsid w:val="00150A2A"/>
    <w:rsid w:val="00150BC1"/>
    <w:rsid w:val="00150D29"/>
    <w:rsid w:val="00151747"/>
    <w:rsid w:val="00152162"/>
    <w:rsid w:val="001523D9"/>
    <w:rsid w:val="00152612"/>
    <w:rsid w:val="00152775"/>
    <w:rsid w:val="00152849"/>
    <w:rsid w:val="00152C83"/>
    <w:rsid w:val="00152D86"/>
    <w:rsid w:val="0015328E"/>
    <w:rsid w:val="00153365"/>
    <w:rsid w:val="0015342B"/>
    <w:rsid w:val="00153529"/>
    <w:rsid w:val="0015375F"/>
    <w:rsid w:val="001539A4"/>
    <w:rsid w:val="0015450F"/>
    <w:rsid w:val="00154597"/>
    <w:rsid w:val="00154665"/>
    <w:rsid w:val="001547D5"/>
    <w:rsid w:val="0015480E"/>
    <w:rsid w:val="0015487D"/>
    <w:rsid w:val="001548E4"/>
    <w:rsid w:val="00154A59"/>
    <w:rsid w:val="00155354"/>
    <w:rsid w:val="00155476"/>
    <w:rsid w:val="0015558D"/>
    <w:rsid w:val="00155684"/>
    <w:rsid w:val="00156A22"/>
    <w:rsid w:val="00156A8B"/>
    <w:rsid w:val="00156B04"/>
    <w:rsid w:val="00157C22"/>
    <w:rsid w:val="00157F51"/>
    <w:rsid w:val="0016035B"/>
    <w:rsid w:val="0016056A"/>
    <w:rsid w:val="0016089B"/>
    <w:rsid w:val="00160AD9"/>
    <w:rsid w:val="00161623"/>
    <w:rsid w:val="00161ACB"/>
    <w:rsid w:val="00161F4F"/>
    <w:rsid w:val="001621E6"/>
    <w:rsid w:val="0016270D"/>
    <w:rsid w:val="00163109"/>
    <w:rsid w:val="00163305"/>
    <w:rsid w:val="0016363E"/>
    <w:rsid w:val="00163EA6"/>
    <w:rsid w:val="001640E7"/>
    <w:rsid w:val="001647CD"/>
    <w:rsid w:val="00164A77"/>
    <w:rsid w:val="00164FCD"/>
    <w:rsid w:val="00165124"/>
    <w:rsid w:val="001657CC"/>
    <w:rsid w:val="00165A1F"/>
    <w:rsid w:val="00165A2E"/>
    <w:rsid w:val="00166D6E"/>
    <w:rsid w:val="001679C9"/>
    <w:rsid w:val="001701E2"/>
    <w:rsid w:val="0017022D"/>
    <w:rsid w:val="00170236"/>
    <w:rsid w:val="00170528"/>
    <w:rsid w:val="00170C41"/>
    <w:rsid w:val="00170F16"/>
    <w:rsid w:val="00171260"/>
    <w:rsid w:val="001712FB"/>
    <w:rsid w:val="00171585"/>
    <w:rsid w:val="001722A2"/>
    <w:rsid w:val="00172331"/>
    <w:rsid w:val="001727E8"/>
    <w:rsid w:val="001729AE"/>
    <w:rsid w:val="00172BCA"/>
    <w:rsid w:val="00172C65"/>
    <w:rsid w:val="00172E72"/>
    <w:rsid w:val="001731E9"/>
    <w:rsid w:val="001731FC"/>
    <w:rsid w:val="001733DB"/>
    <w:rsid w:val="001733E0"/>
    <w:rsid w:val="0017391F"/>
    <w:rsid w:val="00173D97"/>
    <w:rsid w:val="001743C5"/>
    <w:rsid w:val="00174873"/>
    <w:rsid w:val="00174ACE"/>
    <w:rsid w:val="0017514A"/>
    <w:rsid w:val="00175213"/>
    <w:rsid w:val="001755F7"/>
    <w:rsid w:val="001758FA"/>
    <w:rsid w:val="00175EE9"/>
    <w:rsid w:val="00176297"/>
    <w:rsid w:val="00176412"/>
    <w:rsid w:val="00176D84"/>
    <w:rsid w:val="00176E6C"/>
    <w:rsid w:val="00177097"/>
    <w:rsid w:val="00177117"/>
    <w:rsid w:val="00177219"/>
    <w:rsid w:val="0018037A"/>
    <w:rsid w:val="00180B78"/>
    <w:rsid w:val="00180C86"/>
    <w:rsid w:val="00180D46"/>
    <w:rsid w:val="00180EF0"/>
    <w:rsid w:val="00181107"/>
    <w:rsid w:val="001818C6"/>
    <w:rsid w:val="0018221E"/>
    <w:rsid w:val="00182228"/>
    <w:rsid w:val="00182336"/>
    <w:rsid w:val="001826EF"/>
    <w:rsid w:val="00182889"/>
    <w:rsid w:val="00182893"/>
    <w:rsid w:val="00182AC9"/>
    <w:rsid w:val="00182CF0"/>
    <w:rsid w:val="0018351B"/>
    <w:rsid w:val="001838F4"/>
    <w:rsid w:val="00183AEB"/>
    <w:rsid w:val="00183BE1"/>
    <w:rsid w:val="00183E5A"/>
    <w:rsid w:val="00183E7E"/>
    <w:rsid w:val="00184001"/>
    <w:rsid w:val="001841EB"/>
    <w:rsid w:val="0018434F"/>
    <w:rsid w:val="0018436E"/>
    <w:rsid w:val="00184410"/>
    <w:rsid w:val="00184A57"/>
    <w:rsid w:val="00184BA5"/>
    <w:rsid w:val="00184CCB"/>
    <w:rsid w:val="00184D24"/>
    <w:rsid w:val="00184F65"/>
    <w:rsid w:val="00185A47"/>
    <w:rsid w:val="00185C28"/>
    <w:rsid w:val="00185CCC"/>
    <w:rsid w:val="0018613D"/>
    <w:rsid w:val="0018687A"/>
    <w:rsid w:val="00186D8C"/>
    <w:rsid w:val="0018717C"/>
    <w:rsid w:val="00187261"/>
    <w:rsid w:val="00187557"/>
    <w:rsid w:val="00187668"/>
    <w:rsid w:val="00190089"/>
    <w:rsid w:val="001900AB"/>
    <w:rsid w:val="001900DC"/>
    <w:rsid w:val="001901E1"/>
    <w:rsid w:val="00190730"/>
    <w:rsid w:val="00190A0B"/>
    <w:rsid w:val="00191367"/>
    <w:rsid w:val="0019175C"/>
    <w:rsid w:val="00191BA2"/>
    <w:rsid w:val="00191DEC"/>
    <w:rsid w:val="0019201C"/>
    <w:rsid w:val="0019258A"/>
    <w:rsid w:val="00192C8F"/>
    <w:rsid w:val="00193861"/>
    <w:rsid w:val="001942C9"/>
    <w:rsid w:val="00194477"/>
    <w:rsid w:val="00194720"/>
    <w:rsid w:val="00194857"/>
    <w:rsid w:val="00194CBC"/>
    <w:rsid w:val="00195077"/>
    <w:rsid w:val="00195FB4"/>
    <w:rsid w:val="001960DF"/>
    <w:rsid w:val="001968F4"/>
    <w:rsid w:val="00196D5A"/>
    <w:rsid w:val="00197053"/>
    <w:rsid w:val="001971FF"/>
    <w:rsid w:val="00197415"/>
    <w:rsid w:val="00197BC3"/>
    <w:rsid w:val="00197D2D"/>
    <w:rsid w:val="00197E31"/>
    <w:rsid w:val="001A0057"/>
    <w:rsid w:val="001A01E0"/>
    <w:rsid w:val="001A06D1"/>
    <w:rsid w:val="001A0842"/>
    <w:rsid w:val="001A0B4A"/>
    <w:rsid w:val="001A0BCA"/>
    <w:rsid w:val="001A0C29"/>
    <w:rsid w:val="001A1077"/>
    <w:rsid w:val="001A1550"/>
    <w:rsid w:val="001A2005"/>
    <w:rsid w:val="001A20E7"/>
    <w:rsid w:val="001A241F"/>
    <w:rsid w:val="001A24D1"/>
    <w:rsid w:val="001A273D"/>
    <w:rsid w:val="001A291F"/>
    <w:rsid w:val="001A2B8D"/>
    <w:rsid w:val="001A2D36"/>
    <w:rsid w:val="001A3066"/>
    <w:rsid w:val="001A34FC"/>
    <w:rsid w:val="001A3BD1"/>
    <w:rsid w:val="001A3BFA"/>
    <w:rsid w:val="001A3E2B"/>
    <w:rsid w:val="001A4249"/>
    <w:rsid w:val="001A4A3E"/>
    <w:rsid w:val="001A4A5F"/>
    <w:rsid w:val="001A5583"/>
    <w:rsid w:val="001A6461"/>
    <w:rsid w:val="001A67E8"/>
    <w:rsid w:val="001A6E97"/>
    <w:rsid w:val="001A70B7"/>
    <w:rsid w:val="001A715B"/>
    <w:rsid w:val="001A72A0"/>
    <w:rsid w:val="001A7716"/>
    <w:rsid w:val="001A7B01"/>
    <w:rsid w:val="001A7E1F"/>
    <w:rsid w:val="001A7FA5"/>
    <w:rsid w:val="001B0163"/>
    <w:rsid w:val="001B019A"/>
    <w:rsid w:val="001B028F"/>
    <w:rsid w:val="001B06AB"/>
    <w:rsid w:val="001B089A"/>
    <w:rsid w:val="001B099C"/>
    <w:rsid w:val="001B0B3E"/>
    <w:rsid w:val="001B16A2"/>
    <w:rsid w:val="001B1851"/>
    <w:rsid w:val="001B1E8F"/>
    <w:rsid w:val="001B2056"/>
    <w:rsid w:val="001B2079"/>
    <w:rsid w:val="001B219B"/>
    <w:rsid w:val="001B270A"/>
    <w:rsid w:val="001B2AE5"/>
    <w:rsid w:val="001B2CC6"/>
    <w:rsid w:val="001B315F"/>
    <w:rsid w:val="001B35A1"/>
    <w:rsid w:val="001B3D0C"/>
    <w:rsid w:val="001B41F3"/>
    <w:rsid w:val="001B444D"/>
    <w:rsid w:val="001B4B25"/>
    <w:rsid w:val="001B4C2B"/>
    <w:rsid w:val="001B4EA6"/>
    <w:rsid w:val="001B5336"/>
    <w:rsid w:val="001B5B33"/>
    <w:rsid w:val="001B5D81"/>
    <w:rsid w:val="001B612E"/>
    <w:rsid w:val="001B62CB"/>
    <w:rsid w:val="001B6354"/>
    <w:rsid w:val="001B6875"/>
    <w:rsid w:val="001B69A7"/>
    <w:rsid w:val="001B6F62"/>
    <w:rsid w:val="001B719B"/>
    <w:rsid w:val="001B71BF"/>
    <w:rsid w:val="001B734F"/>
    <w:rsid w:val="001B7B07"/>
    <w:rsid w:val="001B7E43"/>
    <w:rsid w:val="001C0070"/>
    <w:rsid w:val="001C0293"/>
    <w:rsid w:val="001C03D5"/>
    <w:rsid w:val="001C09C3"/>
    <w:rsid w:val="001C1348"/>
    <w:rsid w:val="001C1542"/>
    <w:rsid w:val="001C1A49"/>
    <w:rsid w:val="001C1B29"/>
    <w:rsid w:val="001C2748"/>
    <w:rsid w:val="001C28FA"/>
    <w:rsid w:val="001C30CF"/>
    <w:rsid w:val="001C31E4"/>
    <w:rsid w:val="001C3296"/>
    <w:rsid w:val="001C3468"/>
    <w:rsid w:val="001C348E"/>
    <w:rsid w:val="001C34C3"/>
    <w:rsid w:val="001C3977"/>
    <w:rsid w:val="001C457C"/>
    <w:rsid w:val="001C4ACE"/>
    <w:rsid w:val="001C4D93"/>
    <w:rsid w:val="001C4E6E"/>
    <w:rsid w:val="001C4F83"/>
    <w:rsid w:val="001C5097"/>
    <w:rsid w:val="001C51AE"/>
    <w:rsid w:val="001C54B1"/>
    <w:rsid w:val="001C5BE2"/>
    <w:rsid w:val="001C5C4C"/>
    <w:rsid w:val="001C5E71"/>
    <w:rsid w:val="001C5FE5"/>
    <w:rsid w:val="001C67F8"/>
    <w:rsid w:val="001C6A79"/>
    <w:rsid w:val="001C6D62"/>
    <w:rsid w:val="001C6DE0"/>
    <w:rsid w:val="001C7530"/>
    <w:rsid w:val="001C7830"/>
    <w:rsid w:val="001C7A1F"/>
    <w:rsid w:val="001C7CCC"/>
    <w:rsid w:val="001C7E69"/>
    <w:rsid w:val="001D06CB"/>
    <w:rsid w:val="001D096B"/>
    <w:rsid w:val="001D1024"/>
    <w:rsid w:val="001D19EB"/>
    <w:rsid w:val="001D253E"/>
    <w:rsid w:val="001D2916"/>
    <w:rsid w:val="001D29EC"/>
    <w:rsid w:val="001D2FB1"/>
    <w:rsid w:val="001D325F"/>
    <w:rsid w:val="001D32C2"/>
    <w:rsid w:val="001D35E3"/>
    <w:rsid w:val="001D3777"/>
    <w:rsid w:val="001D387D"/>
    <w:rsid w:val="001D3944"/>
    <w:rsid w:val="001D3D61"/>
    <w:rsid w:val="001D4A74"/>
    <w:rsid w:val="001D4D4A"/>
    <w:rsid w:val="001D4F7D"/>
    <w:rsid w:val="001D54BF"/>
    <w:rsid w:val="001D5823"/>
    <w:rsid w:val="001D611A"/>
    <w:rsid w:val="001D613A"/>
    <w:rsid w:val="001D619C"/>
    <w:rsid w:val="001D6DBD"/>
    <w:rsid w:val="001D7045"/>
    <w:rsid w:val="001D707C"/>
    <w:rsid w:val="001D727D"/>
    <w:rsid w:val="001D74B8"/>
    <w:rsid w:val="001D7561"/>
    <w:rsid w:val="001D756F"/>
    <w:rsid w:val="001D7621"/>
    <w:rsid w:val="001D79FD"/>
    <w:rsid w:val="001D7ACC"/>
    <w:rsid w:val="001D7CBE"/>
    <w:rsid w:val="001D7FCD"/>
    <w:rsid w:val="001E0231"/>
    <w:rsid w:val="001E023E"/>
    <w:rsid w:val="001E0274"/>
    <w:rsid w:val="001E057B"/>
    <w:rsid w:val="001E0617"/>
    <w:rsid w:val="001E0A90"/>
    <w:rsid w:val="001E0BAE"/>
    <w:rsid w:val="001E1360"/>
    <w:rsid w:val="001E1422"/>
    <w:rsid w:val="001E1989"/>
    <w:rsid w:val="001E1C42"/>
    <w:rsid w:val="001E1D1D"/>
    <w:rsid w:val="001E1DAD"/>
    <w:rsid w:val="001E2018"/>
    <w:rsid w:val="001E3995"/>
    <w:rsid w:val="001E39DF"/>
    <w:rsid w:val="001E3DD6"/>
    <w:rsid w:val="001E4130"/>
    <w:rsid w:val="001E48F5"/>
    <w:rsid w:val="001E4D81"/>
    <w:rsid w:val="001E5116"/>
    <w:rsid w:val="001E55E8"/>
    <w:rsid w:val="001E57B2"/>
    <w:rsid w:val="001E5ECA"/>
    <w:rsid w:val="001E643A"/>
    <w:rsid w:val="001E656B"/>
    <w:rsid w:val="001E6FFF"/>
    <w:rsid w:val="001E71DD"/>
    <w:rsid w:val="001E729D"/>
    <w:rsid w:val="001E776D"/>
    <w:rsid w:val="001F0C69"/>
    <w:rsid w:val="001F0F90"/>
    <w:rsid w:val="001F105D"/>
    <w:rsid w:val="001F2047"/>
    <w:rsid w:val="001F25AF"/>
    <w:rsid w:val="001F291F"/>
    <w:rsid w:val="001F2952"/>
    <w:rsid w:val="001F3826"/>
    <w:rsid w:val="001F389A"/>
    <w:rsid w:val="001F3BA4"/>
    <w:rsid w:val="001F4231"/>
    <w:rsid w:val="001F4236"/>
    <w:rsid w:val="001F4850"/>
    <w:rsid w:val="001F4BA6"/>
    <w:rsid w:val="001F4F10"/>
    <w:rsid w:val="001F5F40"/>
    <w:rsid w:val="001F6934"/>
    <w:rsid w:val="001F6960"/>
    <w:rsid w:val="001F6A9E"/>
    <w:rsid w:val="001F6E03"/>
    <w:rsid w:val="001F71B2"/>
    <w:rsid w:val="001F71E7"/>
    <w:rsid w:val="001F72D2"/>
    <w:rsid w:val="001F7792"/>
    <w:rsid w:val="001F7EA1"/>
    <w:rsid w:val="002005AC"/>
    <w:rsid w:val="00200723"/>
    <w:rsid w:val="002011E6"/>
    <w:rsid w:val="002017BF"/>
    <w:rsid w:val="00201C4F"/>
    <w:rsid w:val="00202328"/>
    <w:rsid w:val="0020249B"/>
    <w:rsid w:val="002025B7"/>
    <w:rsid w:val="00202671"/>
    <w:rsid w:val="002026B7"/>
    <w:rsid w:val="0020270E"/>
    <w:rsid w:val="00202DF7"/>
    <w:rsid w:val="00203A96"/>
    <w:rsid w:val="00203BC4"/>
    <w:rsid w:val="00203CAD"/>
    <w:rsid w:val="00203E86"/>
    <w:rsid w:val="00204462"/>
    <w:rsid w:val="00204C5B"/>
    <w:rsid w:val="00204D28"/>
    <w:rsid w:val="002068B9"/>
    <w:rsid w:val="00206EB6"/>
    <w:rsid w:val="0020703B"/>
    <w:rsid w:val="00207121"/>
    <w:rsid w:val="00207A40"/>
    <w:rsid w:val="00207ADB"/>
    <w:rsid w:val="002105D1"/>
    <w:rsid w:val="00210601"/>
    <w:rsid w:val="00210B60"/>
    <w:rsid w:val="00210C56"/>
    <w:rsid w:val="00210EC2"/>
    <w:rsid w:val="002111BF"/>
    <w:rsid w:val="0021133A"/>
    <w:rsid w:val="0021136E"/>
    <w:rsid w:val="002116D1"/>
    <w:rsid w:val="00211836"/>
    <w:rsid w:val="00211903"/>
    <w:rsid w:val="00211A6A"/>
    <w:rsid w:val="00211E02"/>
    <w:rsid w:val="00211FBA"/>
    <w:rsid w:val="00211FC3"/>
    <w:rsid w:val="00212161"/>
    <w:rsid w:val="0021265A"/>
    <w:rsid w:val="00212DE6"/>
    <w:rsid w:val="0021306A"/>
    <w:rsid w:val="00213314"/>
    <w:rsid w:val="00213955"/>
    <w:rsid w:val="00213A7B"/>
    <w:rsid w:val="00213CC4"/>
    <w:rsid w:val="00214601"/>
    <w:rsid w:val="00214A4D"/>
    <w:rsid w:val="00214B2C"/>
    <w:rsid w:val="002152E3"/>
    <w:rsid w:val="002153AF"/>
    <w:rsid w:val="002155EE"/>
    <w:rsid w:val="00215619"/>
    <w:rsid w:val="002158DA"/>
    <w:rsid w:val="00215C25"/>
    <w:rsid w:val="00215CA6"/>
    <w:rsid w:val="00216A3D"/>
    <w:rsid w:val="0021732F"/>
    <w:rsid w:val="00217E3F"/>
    <w:rsid w:val="00217EF9"/>
    <w:rsid w:val="00220326"/>
    <w:rsid w:val="0022041D"/>
    <w:rsid w:val="002204E5"/>
    <w:rsid w:val="00220932"/>
    <w:rsid w:val="002209AA"/>
    <w:rsid w:val="00220A0F"/>
    <w:rsid w:val="00220DBB"/>
    <w:rsid w:val="00220F6A"/>
    <w:rsid w:val="00220F74"/>
    <w:rsid w:val="00221496"/>
    <w:rsid w:val="00221697"/>
    <w:rsid w:val="00221E54"/>
    <w:rsid w:val="002221C6"/>
    <w:rsid w:val="00222B33"/>
    <w:rsid w:val="00222FBF"/>
    <w:rsid w:val="002230E3"/>
    <w:rsid w:val="00223279"/>
    <w:rsid w:val="00223298"/>
    <w:rsid w:val="0022380B"/>
    <w:rsid w:val="00223B8C"/>
    <w:rsid w:val="002240C5"/>
    <w:rsid w:val="00224235"/>
    <w:rsid w:val="002245F3"/>
    <w:rsid w:val="00224718"/>
    <w:rsid w:val="002249C7"/>
    <w:rsid w:val="00224DA7"/>
    <w:rsid w:val="00224F1C"/>
    <w:rsid w:val="002252A1"/>
    <w:rsid w:val="00225EB0"/>
    <w:rsid w:val="00226102"/>
    <w:rsid w:val="002262B4"/>
    <w:rsid w:val="0022689B"/>
    <w:rsid w:val="0022704F"/>
    <w:rsid w:val="00227567"/>
    <w:rsid w:val="002277B6"/>
    <w:rsid w:val="00227BED"/>
    <w:rsid w:val="0023063B"/>
    <w:rsid w:val="00230C71"/>
    <w:rsid w:val="0023108D"/>
    <w:rsid w:val="002315BA"/>
    <w:rsid w:val="002317FE"/>
    <w:rsid w:val="002319F1"/>
    <w:rsid w:val="00231B8C"/>
    <w:rsid w:val="00231F67"/>
    <w:rsid w:val="0023287E"/>
    <w:rsid w:val="00233BDE"/>
    <w:rsid w:val="00234592"/>
    <w:rsid w:val="0023466D"/>
    <w:rsid w:val="002347FF"/>
    <w:rsid w:val="00234F36"/>
    <w:rsid w:val="00235230"/>
    <w:rsid w:val="00235D45"/>
    <w:rsid w:val="002365DC"/>
    <w:rsid w:val="00236785"/>
    <w:rsid w:val="00236B18"/>
    <w:rsid w:val="00236C33"/>
    <w:rsid w:val="00236E3F"/>
    <w:rsid w:val="00237243"/>
    <w:rsid w:val="002376E6"/>
    <w:rsid w:val="00237774"/>
    <w:rsid w:val="00237BEA"/>
    <w:rsid w:val="002402F2"/>
    <w:rsid w:val="00240538"/>
    <w:rsid w:val="002406F9"/>
    <w:rsid w:val="0024118B"/>
    <w:rsid w:val="002412DA"/>
    <w:rsid w:val="00241C90"/>
    <w:rsid w:val="00242287"/>
    <w:rsid w:val="0024250C"/>
    <w:rsid w:val="00244378"/>
    <w:rsid w:val="002444BE"/>
    <w:rsid w:val="00244521"/>
    <w:rsid w:val="00244935"/>
    <w:rsid w:val="002455A5"/>
    <w:rsid w:val="00245609"/>
    <w:rsid w:val="00245AFD"/>
    <w:rsid w:val="00245D74"/>
    <w:rsid w:val="00245E1C"/>
    <w:rsid w:val="00245EBF"/>
    <w:rsid w:val="002465B5"/>
    <w:rsid w:val="00246AFA"/>
    <w:rsid w:val="00246F7F"/>
    <w:rsid w:val="00247069"/>
    <w:rsid w:val="0024763C"/>
    <w:rsid w:val="002478E2"/>
    <w:rsid w:val="00250217"/>
    <w:rsid w:val="002507C7"/>
    <w:rsid w:val="00250867"/>
    <w:rsid w:val="002508EF"/>
    <w:rsid w:val="00251316"/>
    <w:rsid w:val="0025150A"/>
    <w:rsid w:val="0025198C"/>
    <w:rsid w:val="002519AF"/>
    <w:rsid w:val="002519BA"/>
    <w:rsid w:val="00251B92"/>
    <w:rsid w:val="00251DA6"/>
    <w:rsid w:val="002520B1"/>
    <w:rsid w:val="00252113"/>
    <w:rsid w:val="0025232F"/>
    <w:rsid w:val="00252883"/>
    <w:rsid w:val="00252ABC"/>
    <w:rsid w:val="002535A5"/>
    <w:rsid w:val="00253A12"/>
    <w:rsid w:val="00253C2F"/>
    <w:rsid w:val="00253DB8"/>
    <w:rsid w:val="002540ED"/>
    <w:rsid w:val="00254146"/>
    <w:rsid w:val="00254805"/>
    <w:rsid w:val="00254B44"/>
    <w:rsid w:val="00255749"/>
    <w:rsid w:val="00255761"/>
    <w:rsid w:val="00255768"/>
    <w:rsid w:val="0025582F"/>
    <w:rsid w:val="00255830"/>
    <w:rsid w:val="00256769"/>
    <w:rsid w:val="00256887"/>
    <w:rsid w:val="002568B1"/>
    <w:rsid w:val="00256AEE"/>
    <w:rsid w:val="00256D61"/>
    <w:rsid w:val="0025732F"/>
    <w:rsid w:val="002574F8"/>
    <w:rsid w:val="00257672"/>
    <w:rsid w:val="00257FCC"/>
    <w:rsid w:val="0026043C"/>
    <w:rsid w:val="002606CF"/>
    <w:rsid w:val="00260880"/>
    <w:rsid w:val="0026110F"/>
    <w:rsid w:val="0026259B"/>
    <w:rsid w:val="00262E9E"/>
    <w:rsid w:val="0026347B"/>
    <w:rsid w:val="0026348C"/>
    <w:rsid w:val="002637AF"/>
    <w:rsid w:val="00263916"/>
    <w:rsid w:val="00263AA7"/>
    <w:rsid w:val="00263FFE"/>
    <w:rsid w:val="00264067"/>
    <w:rsid w:val="00264224"/>
    <w:rsid w:val="0026463E"/>
    <w:rsid w:val="00264893"/>
    <w:rsid w:val="00264B50"/>
    <w:rsid w:val="00264D3F"/>
    <w:rsid w:val="002650FE"/>
    <w:rsid w:val="002652AB"/>
    <w:rsid w:val="00265AFB"/>
    <w:rsid w:val="0026680B"/>
    <w:rsid w:val="00266BEC"/>
    <w:rsid w:val="00266F02"/>
    <w:rsid w:val="00267191"/>
    <w:rsid w:val="002674BC"/>
    <w:rsid w:val="0026771E"/>
    <w:rsid w:val="0026790A"/>
    <w:rsid w:val="00267911"/>
    <w:rsid w:val="002700EA"/>
    <w:rsid w:val="00270361"/>
    <w:rsid w:val="002703DF"/>
    <w:rsid w:val="0027044F"/>
    <w:rsid w:val="002706D5"/>
    <w:rsid w:val="0027115A"/>
    <w:rsid w:val="002711F5"/>
    <w:rsid w:val="002711F6"/>
    <w:rsid w:val="0027139A"/>
    <w:rsid w:val="00271558"/>
    <w:rsid w:val="00271581"/>
    <w:rsid w:val="002715F3"/>
    <w:rsid w:val="00271630"/>
    <w:rsid w:val="00271DCD"/>
    <w:rsid w:val="00271F59"/>
    <w:rsid w:val="00271FC8"/>
    <w:rsid w:val="00272194"/>
    <w:rsid w:val="0027242F"/>
    <w:rsid w:val="00272752"/>
    <w:rsid w:val="00272DD6"/>
    <w:rsid w:val="00272F79"/>
    <w:rsid w:val="00273752"/>
    <w:rsid w:val="00273816"/>
    <w:rsid w:val="00273BA8"/>
    <w:rsid w:val="00273E39"/>
    <w:rsid w:val="00274225"/>
    <w:rsid w:val="002747D5"/>
    <w:rsid w:val="00274CF4"/>
    <w:rsid w:val="002753F7"/>
    <w:rsid w:val="002755B0"/>
    <w:rsid w:val="00275A69"/>
    <w:rsid w:val="00275B56"/>
    <w:rsid w:val="00275E2C"/>
    <w:rsid w:val="00275E58"/>
    <w:rsid w:val="00275EA6"/>
    <w:rsid w:val="002762C7"/>
    <w:rsid w:val="002764DE"/>
    <w:rsid w:val="00276D54"/>
    <w:rsid w:val="00277758"/>
    <w:rsid w:val="002801B7"/>
    <w:rsid w:val="002801F8"/>
    <w:rsid w:val="00280906"/>
    <w:rsid w:val="00280B14"/>
    <w:rsid w:val="0028128B"/>
    <w:rsid w:val="00281DE0"/>
    <w:rsid w:val="0028230B"/>
    <w:rsid w:val="0028232C"/>
    <w:rsid w:val="002824D0"/>
    <w:rsid w:val="00282541"/>
    <w:rsid w:val="00282596"/>
    <w:rsid w:val="00282F6F"/>
    <w:rsid w:val="002832AE"/>
    <w:rsid w:val="00283B02"/>
    <w:rsid w:val="00283DB0"/>
    <w:rsid w:val="00283F49"/>
    <w:rsid w:val="00284186"/>
    <w:rsid w:val="00284195"/>
    <w:rsid w:val="002841EA"/>
    <w:rsid w:val="002843AF"/>
    <w:rsid w:val="00284C7E"/>
    <w:rsid w:val="00284E31"/>
    <w:rsid w:val="00285001"/>
    <w:rsid w:val="002854F6"/>
    <w:rsid w:val="0028553E"/>
    <w:rsid w:val="0028564D"/>
    <w:rsid w:val="0028684D"/>
    <w:rsid w:val="00286AD7"/>
    <w:rsid w:val="00286B02"/>
    <w:rsid w:val="00286E0E"/>
    <w:rsid w:val="002870B1"/>
    <w:rsid w:val="00287686"/>
    <w:rsid w:val="002877CE"/>
    <w:rsid w:val="002878D6"/>
    <w:rsid w:val="00287B28"/>
    <w:rsid w:val="00287B42"/>
    <w:rsid w:val="0029021B"/>
    <w:rsid w:val="002905F6"/>
    <w:rsid w:val="00290B22"/>
    <w:rsid w:val="00290B59"/>
    <w:rsid w:val="00292057"/>
    <w:rsid w:val="002921B4"/>
    <w:rsid w:val="002926F0"/>
    <w:rsid w:val="00292A7F"/>
    <w:rsid w:val="00292CE5"/>
    <w:rsid w:val="002931BE"/>
    <w:rsid w:val="002933B6"/>
    <w:rsid w:val="0029342F"/>
    <w:rsid w:val="002938F0"/>
    <w:rsid w:val="00293B33"/>
    <w:rsid w:val="002947E9"/>
    <w:rsid w:val="00294E70"/>
    <w:rsid w:val="00294FE5"/>
    <w:rsid w:val="00295080"/>
    <w:rsid w:val="00295130"/>
    <w:rsid w:val="002953FD"/>
    <w:rsid w:val="00295536"/>
    <w:rsid w:val="0029553B"/>
    <w:rsid w:val="0029581F"/>
    <w:rsid w:val="00295ECB"/>
    <w:rsid w:val="00295FAF"/>
    <w:rsid w:val="00296ED1"/>
    <w:rsid w:val="00297017"/>
    <w:rsid w:val="00297079"/>
    <w:rsid w:val="00297372"/>
    <w:rsid w:val="00297949"/>
    <w:rsid w:val="002A05DE"/>
    <w:rsid w:val="002A07C8"/>
    <w:rsid w:val="002A07E8"/>
    <w:rsid w:val="002A08B5"/>
    <w:rsid w:val="002A0FE0"/>
    <w:rsid w:val="002A109D"/>
    <w:rsid w:val="002A1EE6"/>
    <w:rsid w:val="002A23F4"/>
    <w:rsid w:val="002A2739"/>
    <w:rsid w:val="002A2805"/>
    <w:rsid w:val="002A31E1"/>
    <w:rsid w:val="002A37EE"/>
    <w:rsid w:val="002A3B16"/>
    <w:rsid w:val="002A3C61"/>
    <w:rsid w:val="002A3F7F"/>
    <w:rsid w:val="002A40DF"/>
    <w:rsid w:val="002A433A"/>
    <w:rsid w:val="002A4625"/>
    <w:rsid w:val="002A46D2"/>
    <w:rsid w:val="002A4B08"/>
    <w:rsid w:val="002A4B85"/>
    <w:rsid w:val="002A4FEF"/>
    <w:rsid w:val="002A5782"/>
    <w:rsid w:val="002A5889"/>
    <w:rsid w:val="002A5D8D"/>
    <w:rsid w:val="002A6036"/>
    <w:rsid w:val="002A6140"/>
    <w:rsid w:val="002A6207"/>
    <w:rsid w:val="002A624E"/>
    <w:rsid w:val="002A63AC"/>
    <w:rsid w:val="002A63C3"/>
    <w:rsid w:val="002A6FAF"/>
    <w:rsid w:val="002A7090"/>
    <w:rsid w:val="002A71D1"/>
    <w:rsid w:val="002A7457"/>
    <w:rsid w:val="002A7653"/>
    <w:rsid w:val="002B08D7"/>
    <w:rsid w:val="002B0CEB"/>
    <w:rsid w:val="002B0FA9"/>
    <w:rsid w:val="002B1091"/>
    <w:rsid w:val="002B1151"/>
    <w:rsid w:val="002B1E2B"/>
    <w:rsid w:val="002B1F89"/>
    <w:rsid w:val="002B215A"/>
    <w:rsid w:val="002B2345"/>
    <w:rsid w:val="002B2809"/>
    <w:rsid w:val="002B28FF"/>
    <w:rsid w:val="002B29D3"/>
    <w:rsid w:val="002B29D7"/>
    <w:rsid w:val="002B2B12"/>
    <w:rsid w:val="002B3127"/>
    <w:rsid w:val="002B3384"/>
    <w:rsid w:val="002B35BE"/>
    <w:rsid w:val="002B39FD"/>
    <w:rsid w:val="002B3F01"/>
    <w:rsid w:val="002B438A"/>
    <w:rsid w:val="002B4560"/>
    <w:rsid w:val="002B54CF"/>
    <w:rsid w:val="002B5B72"/>
    <w:rsid w:val="002B5ECE"/>
    <w:rsid w:val="002B6168"/>
    <w:rsid w:val="002B6216"/>
    <w:rsid w:val="002B637C"/>
    <w:rsid w:val="002B653C"/>
    <w:rsid w:val="002B6570"/>
    <w:rsid w:val="002B6A10"/>
    <w:rsid w:val="002B6B75"/>
    <w:rsid w:val="002B7883"/>
    <w:rsid w:val="002C0841"/>
    <w:rsid w:val="002C0A5C"/>
    <w:rsid w:val="002C0A7F"/>
    <w:rsid w:val="002C0AE1"/>
    <w:rsid w:val="002C1236"/>
    <w:rsid w:val="002C12E2"/>
    <w:rsid w:val="002C13F9"/>
    <w:rsid w:val="002C171C"/>
    <w:rsid w:val="002C1D2C"/>
    <w:rsid w:val="002C1EFF"/>
    <w:rsid w:val="002C2906"/>
    <w:rsid w:val="002C29D9"/>
    <w:rsid w:val="002C2B2D"/>
    <w:rsid w:val="002C2DEA"/>
    <w:rsid w:val="002C2E08"/>
    <w:rsid w:val="002C330F"/>
    <w:rsid w:val="002C386F"/>
    <w:rsid w:val="002C4093"/>
    <w:rsid w:val="002C4471"/>
    <w:rsid w:val="002C4A4F"/>
    <w:rsid w:val="002C4D06"/>
    <w:rsid w:val="002C4EC1"/>
    <w:rsid w:val="002C5304"/>
    <w:rsid w:val="002C5383"/>
    <w:rsid w:val="002C5A4F"/>
    <w:rsid w:val="002C5EC7"/>
    <w:rsid w:val="002C6D26"/>
    <w:rsid w:val="002C7126"/>
    <w:rsid w:val="002D04AC"/>
    <w:rsid w:val="002D0937"/>
    <w:rsid w:val="002D1CBC"/>
    <w:rsid w:val="002D1CD4"/>
    <w:rsid w:val="002D1D1E"/>
    <w:rsid w:val="002D1E6B"/>
    <w:rsid w:val="002D1E94"/>
    <w:rsid w:val="002D1EC1"/>
    <w:rsid w:val="002D216A"/>
    <w:rsid w:val="002D25BC"/>
    <w:rsid w:val="002D2BBC"/>
    <w:rsid w:val="002D3386"/>
    <w:rsid w:val="002D35B5"/>
    <w:rsid w:val="002D3F6B"/>
    <w:rsid w:val="002D4045"/>
    <w:rsid w:val="002D42C6"/>
    <w:rsid w:val="002D46E8"/>
    <w:rsid w:val="002D4C5B"/>
    <w:rsid w:val="002D4F2A"/>
    <w:rsid w:val="002D5003"/>
    <w:rsid w:val="002D524B"/>
    <w:rsid w:val="002D5675"/>
    <w:rsid w:val="002D57FB"/>
    <w:rsid w:val="002D6348"/>
    <w:rsid w:val="002D6457"/>
    <w:rsid w:val="002D6A67"/>
    <w:rsid w:val="002D7D15"/>
    <w:rsid w:val="002D7D2C"/>
    <w:rsid w:val="002D7E44"/>
    <w:rsid w:val="002E03D1"/>
    <w:rsid w:val="002E059D"/>
    <w:rsid w:val="002E0DCB"/>
    <w:rsid w:val="002E12F2"/>
    <w:rsid w:val="002E1465"/>
    <w:rsid w:val="002E15E2"/>
    <w:rsid w:val="002E1C9C"/>
    <w:rsid w:val="002E1E7D"/>
    <w:rsid w:val="002E2250"/>
    <w:rsid w:val="002E3AFB"/>
    <w:rsid w:val="002E3F1C"/>
    <w:rsid w:val="002E44E7"/>
    <w:rsid w:val="002E4808"/>
    <w:rsid w:val="002E510B"/>
    <w:rsid w:val="002E5523"/>
    <w:rsid w:val="002E56E0"/>
    <w:rsid w:val="002E590A"/>
    <w:rsid w:val="002E5F55"/>
    <w:rsid w:val="002E621B"/>
    <w:rsid w:val="002E6733"/>
    <w:rsid w:val="002E6829"/>
    <w:rsid w:val="002E6858"/>
    <w:rsid w:val="002E6A30"/>
    <w:rsid w:val="002E71E4"/>
    <w:rsid w:val="002E74C6"/>
    <w:rsid w:val="002E768A"/>
    <w:rsid w:val="002E76B5"/>
    <w:rsid w:val="002E7BEC"/>
    <w:rsid w:val="002E7C53"/>
    <w:rsid w:val="002E7D09"/>
    <w:rsid w:val="002E7DB8"/>
    <w:rsid w:val="002E7E66"/>
    <w:rsid w:val="002E7EF9"/>
    <w:rsid w:val="002F0578"/>
    <w:rsid w:val="002F066C"/>
    <w:rsid w:val="002F13F8"/>
    <w:rsid w:val="002F190D"/>
    <w:rsid w:val="002F23CA"/>
    <w:rsid w:val="002F23E6"/>
    <w:rsid w:val="002F2B31"/>
    <w:rsid w:val="002F2D38"/>
    <w:rsid w:val="002F2D46"/>
    <w:rsid w:val="002F2E0E"/>
    <w:rsid w:val="002F33FD"/>
    <w:rsid w:val="002F37D4"/>
    <w:rsid w:val="002F37F6"/>
    <w:rsid w:val="002F3C8C"/>
    <w:rsid w:val="002F4CA5"/>
    <w:rsid w:val="002F52FA"/>
    <w:rsid w:val="002F542C"/>
    <w:rsid w:val="002F5B2F"/>
    <w:rsid w:val="002F64BD"/>
    <w:rsid w:val="002F6A3D"/>
    <w:rsid w:val="002F6B46"/>
    <w:rsid w:val="002F796E"/>
    <w:rsid w:val="002F7A0E"/>
    <w:rsid w:val="002F7ACF"/>
    <w:rsid w:val="002F7B8D"/>
    <w:rsid w:val="002F7BF2"/>
    <w:rsid w:val="00301156"/>
    <w:rsid w:val="003015C8"/>
    <w:rsid w:val="00301B44"/>
    <w:rsid w:val="00301D08"/>
    <w:rsid w:val="00302484"/>
    <w:rsid w:val="00303A5D"/>
    <w:rsid w:val="00303C88"/>
    <w:rsid w:val="00305BD8"/>
    <w:rsid w:val="00305C01"/>
    <w:rsid w:val="003067D3"/>
    <w:rsid w:val="0030687B"/>
    <w:rsid w:val="00306D0A"/>
    <w:rsid w:val="00306D1A"/>
    <w:rsid w:val="0030709A"/>
    <w:rsid w:val="00307C38"/>
    <w:rsid w:val="00307E79"/>
    <w:rsid w:val="00310D20"/>
    <w:rsid w:val="00310F31"/>
    <w:rsid w:val="003115B1"/>
    <w:rsid w:val="0031173F"/>
    <w:rsid w:val="00311C88"/>
    <w:rsid w:val="00311F99"/>
    <w:rsid w:val="003122DD"/>
    <w:rsid w:val="003127D5"/>
    <w:rsid w:val="00312907"/>
    <w:rsid w:val="0031344F"/>
    <w:rsid w:val="00313462"/>
    <w:rsid w:val="0031386A"/>
    <w:rsid w:val="00313921"/>
    <w:rsid w:val="00313A14"/>
    <w:rsid w:val="00313A60"/>
    <w:rsid w:val="00313E05"/>
    <w:rsid w:val="00313FC9"/>
    <w:rsid w:val="00314473"/>
    <w:rsid w:val="00314F47"/>
    <w:rsid w:val="00315152"/>
    <w:rsid w:val="0031535B"/>
    <w:rsid w:val="00315684"/>
    <w:rsid w:val="00315710"/>
    <w:rsid w:val="003157AA"/>
    <w:rsid w:val="003157FA"/>
    <w:rsid w:val="003158C3"/>
    <w:rsid w:val="003158D5"/>
    <w:rsid w:val="00315C0E"/>
    <w:rsid w:val="00315D12"/>
    <w:rsid w:val="003167FE"/>
    <w:rsid w:val="0031694B"/>
    <w:rsid w:val="00316DA8"/>
    <w:rsid w:val="003172AD"/>
    <w:rsid w:val="00317BF6"/>
    <w:rsid w:val="00317DEC"/>
    <w:rsid w:val="00317E4A"/>
    <w:rsid w:val="003207A6"/>
    <w:rsid w:val="00320DB4"/>
    <w:rsid w:val="00320FD7"/>
    <w:rsid w:val="0032136C"/>
    <w:rsid w:val="00321BBD"/>
    <w:rsid w:val="00321E30"/>
    <w:rsid w:val="00321E5B"/>
    <w:rsid w:val="00321EF7"/>
    <w:rsid w:val="003227F9"/>
    <w:rsid w:val="003228E7"/>
    <w:rsid w:val="00322CC2"/>
    <w:rsid w:val="00323893"/>
    <w:rsid w:val="003238AE"/>
    <w:rsid w:val="00323AB7"/>
    <w:rsid w:val="00323D16"/>
    <w:rsid w:val="00323EC9"/>
    <w:rsid w:val="003244CF"/>
    <w:rsid w:val="00324A23"/>
    <w:rsid w:val="00324B12"/>
    <w:rsid w:val="00325DFD"/>
    <w:rsid w:val="003263A9"/>
    <w:rsid w:val="003264D0"/>
    <w:rsid w:val="003264E5"/>
    <w:rsid w:val="0032737E"/>
    <w:rsid w:val="003276CD"/>
    <w:rsid w:val="00327A51"/>
    <w:rsid w:val="00327C51"/>
    <w:rsid w:val="00330808"/>
    <w:rsid w:val="00330A41"/>
    <w:rsid w:val="00330F3D"/>
    <w:rsid w:val="0033115F"/>
    <w:rsid w:val="003314EB"/>
    <w:rsid w:val="003318FE"/>
    <w:rsid w:val="00331AAA"/>
    <w:rsid w:val="00331C00"/>
    <w:rsid w:val="00331C8A"/>
    <w:rsid w:val="00331E0F"/>
    <w:rsid w:val="00331F8D"/>
    <w:rsid w:val="003325B3"/>
    <w:rsid w:val="003327BA"/>
    <w:rsid w:val="00332B4F"/>
    <w:rsid w:val="00333062"/>
    <w:rsid w:val="00333171"/>
    <w:rsid w:val="00333AEE"/>
    <w:rsid w:val="0033473B"/>
    <w:rsid w:val="00334D0B"/>
    <w:rsid w:val="00335210"/>
    <w:rsid w:val="0033527B"/>
    <w:rsid w:val="003354B3"/>
    <w:rsid w:val="003355FA"/>
    <w:rsid w:val="0033564C"/>
    <w:rsid w:val="0033588C"/>
    <w:rsid w:val="00335D02"/>
    <w:rsid w:val="00335EFD"/>
    <w:rsid w:val="00335F32"/>
    <w:rsid w:val="00336214"/>
    <w:rsid w:val="00336729"/>
    <w:rsid w:val="00336FC2"/>
    <w:rsid w:val="0033711B"/>
    <w:rsid w:val="0034047B"/>
    <w:rsid w:val="003405FB"/>
    <w:rsid w:val="00340AAE"/>
    <w:rsid w:val="00340CBF"/>
    <w:rsid w:val="0034114A"/>
    <w:rsid w:val="00341656"/>
    <w:rsid w:val="00341AD3"/>
    <w:rsid w:val="00341B83"/>
    <w:rsid w:val="003429D8"/>
    <w:rsid w:val="00342A68"/>
    <w:rsid w:val="00343614"/>
    <w:rsid w:val="00343CAD"/>
    <w:rsid w:val="00344201"/>
    <w:rsid w:val="003442E5"/>
    <w:rsid w:val="0034455F"/>
    <w:rsid w:val="00344A88"/>
    <w:rsid w:val="0034504B"/>
    <w:rsid w:val="00345EE9"/>
    <w:rsid w:val="00345F06"/>
    <w:rsid w:val="00346288"/>
    <w:rsid w:val="00346678"/>
    <w:rsid w:val="0034673B"/>
    <w:rsid w:val="00346BD8"/>
    <w:rsid w:val="00346F1E"/>
    <w:rsid w:val="00347371"/>
    <w:rsid w:val="003474B1"/>
    <w:rsid w:val="003475D4"/>
    <w:rsid w:val="00347809"/>
    <w:rsid w:val="003503A6"/>
    <w:rsid w:val="0035064C"/>
    <w:rsid w:val="003514B7"/>
    <w:rsid w:val="00351885"/>
    <w:rsid w:val="00351BA5"/>
    <w:rsid w:val="00351BBE"/>
    <w:rsid w:val="00351EDA"/>
    <w:rsid w:val="00352008"/>
    <w:rsid w:val="003521D5"/>
    <w:rsid w:val="003523B0"/>
    <w:rsid w:val="00352879"/>
    <w:rsid w:val="00352B0F"/>
    <w:rsid w:val="00352CCA"/>
    <w:rsid w:val="00352EED"/>
    <w:rsid w:val="00352F36"/>
    <w:rsid w:val="003531C5"/>
    <w:rsid w:val="003535AD"/>
    <w:rsid w:val="00353C8F"/>
    <w:rsid w:val="00354095"/>
    <w:rsid w:val="00354142"/>
    <w:rsid w:val="003544B5"/>
    <w:rsid w:val="0035473E"/>
    <w:rsid w:val="00354931"/>
    <w:rsid w:val="00354A46"/>
    <w:rsid w:val="0035504F"/>
    <w:rsid w:val="00355486"/>
    <w:rsid w:val="00355674"/>
    <w:rsid w:val="003557D7"/>
    <w:rsid w:val="0035580F"/>
    <w:rsid w:val="003558EE"/>
    <w:rsid w:val="00355C71"/>
    <w:rsid w:val="00355F9B"/>
    <w:rsid w:val="0035610F"/>
    <w:rsid w:val="00356408"/>
    <w:rsid w:val="003565D6"/>
    <w:rsid w:val="00356676"/>
    <w:rsid w:val="00356CB3"/>
    <w:rsid w:val="00356D65"/>
    <w:rsid w:val="00357605"/>
    <w:rsid w:val="00357A65"/>
    <w:rsid w:val="00360111"/>
    <w:rsid w:val="00360A9D"/>
    <w:rsid w:val="00360C95"/>
    <w:rsid w:val="00360CA5"/>
    <w:rsid w:val="00360CC9"/>
    <w:rsid w:val="00360FCD"/>
    <w:rsid w:val="0036121A"/>
    <w:rsid w:val="00361376"/>
    <w:rsid w:val="00362360"/>
    <w:rsid w:val="00362543"/>
    <w:rsid w:val="003628CE"/>
    <w:rsid w:val="00362A94"/>
    <w:rsid w:val="00363B29"/>
    <w:rsid w:val="00363C69"/>
    <w:rsid w:val="00363DD3"/>
    <w:rsid w:val="0036400F"/>
    <w:rsid w:val="00364038"/>
    <w:rsid w:val="00364484"/>
    <w:rsid w:val="00364736"/>
    <w:rsid w:val="00364A6D"/>
    <w:rsid w:val="00364CCB"/>
    <w:rsid w:val="00364E4E"/>
    <w:rsid w:val="00364F6A"/>
    <w:rsid w:val="00365287"/>
    <w:rsid w:val="003652B2"/>
    <w:rsid w:val="003655F6"/>
    <w:rsid w:val="0036578D"/>
    <w:rsid w:val="00365A14"/>
    <w:rsid w:val="00365AF9"/>
    <w:rsid w:val="00365CB5"/>
    <w:rsid w:val="00366662"/>
    <w:rsid w:val="00366A14"/>
    <w:rsid w:val="00366AFD"/>
    <w:rsid w:val="00366D3B"/>
    <w:rsid w:val="00366F5C"/>
    <w:rsid w:val="00367865"/>
    <w:rsid w:val="003701F7"/>
    <w:rsid w:val="00370ECA"/>
    <w:rsid w:val="0037116D"/>
    <w:rsid w:val="0037122C"/>
    <w:rsid w:val="00371345"/>
    <w:rsid w:val="00371707"/>
    <w:rsid w:val="00371F02"/>
    <w:rsid w:val="00371FE6"/>
    <w:rsid w:val="00372963"/>
    <w:rsid w:val="00372E44"/>
    <w:rsid w:val="00373792"/>
    <w:rsid w:val="003737C3"/>
    <w:rsid w:val="003737DE"/>
    <w:rsid w:val="00373A64"/>
    <w:rsid w:val="00373B5B"/>
    <w:rsid w:val="003742EE"/>
    <w:rsid w:val="003747A6"/>
    <w:rsid w:val="003748C9"/>
    <w:rsid w:val="0037490C"/>
    <w:rsid w:val="00374AF6"/>
    <w:rsid w:val="00374CB5"/>
    <w:rsid w:val="003756BB"/>
    <w:rsid w:val="00376020"/>
    <w:rsid w:val="00376B62"/>
    <w:rsid w:val="00376C3D"/>
    <w:rsid w:val="00377344"/>
    <w:rsid w:val="003776C2"/>
    <w:rsid w:val="00377809"/>
    <w:rsid w:val="003779EE"/>
    <w:rsid w:val="00377CDF"/>
    <w:rsid w:val="00377ED2"/>
    <w:rsid w:val="00377FE0"/>
    <w:rsid w:val="00380399"/>
    <w:rsid w:val="00380449"/>
    <w:rsid w:val="003805B1"/>
    <w:rsid w:val="003807A8"/>
    <w:rsid w:val="003808FF"/>
    <w:rsid w:val="00380E3D"/>
    <w:rsid w:val="003813B6"/>
    <w:rsid w:val="003817B6"/>
    <w:rsid w:val="003818CA"/>
    <w:rsid w:val="00382653"/>
    <w:rsid w:val="0038306E"/>
    <w:rsid w:val="00383468"/>
    <w:rsid w:val="003835F5"/>
    <w:rsid w:val="003838D6"/>
    <w:rsid w:val="00383A0A"/>
    <w:rsid w:val="00383ABF"/>
    <w:rsid w:val="00383CC6"/>
    <w:rsid w:val="00384230"/>
    <w:rsid w:val="00384433"/>
    <w:rsid w:val="003848DB"/>
    <w:rsid w:val="003849DF"/>
    <w:rsid w:val="003849FE"/>
    <w:rsid w:val="00384AC2"/>
    <w:rsid w:val="00384C07"/>
    <w:rsid w:val="00384F96"/>
    <w:rsid w:val="00385236"/>
    <w:rsid w:val="003853E8"/>
    <w:rsid w:val="003857BE"/>
    <w:rsid w:val="00385B55"/>
    <w:rsid w:val="00386152"/>
    <w:rsid w:val="003862B0"/>
    <w:rsid w:val="003870A8"/>
    <w:rsid w:val="00387205"/>
    <w:rsid w:val="003872EA"/>
    <w:rsid w:val="00387349"/>
    <w:rsid w:val="00387C0E"/>
    <w:rsid w:val="00387C3B"/>
    <w:rsid w:val="00387E43"/>
    <w:rsid w:val="0039084F"/>
    <w:rsid w:val="003908D6"/>
    <w:rsid w:val="00390FC3"/>
    <w:rsid w:val="003912DF"/>
    <w:rsid w:val="003918D3"/>
    <w:rsid w:val="00391CC2"/>
    <w:rsid w:val="00391E66"/>
    <w:rsid w:val="0039254A"/>
    <w:rsid w:val="00392592"/>
    <w:rsid w:val="00392A89"/>
    <w:rsid w:val="00392F23"/>
    <w:rsid w:val="003934E8"/>
    <w:rsid w:val="00393C66"/>
    <w:rsid w:val="00393E06"/>
    <w:rsid w:val="003942FB"/>
    <w:rsid w:val="0039440B"/>
    <w:rsid w:val="003944C2"/>
    <w:rsid w:val="0039457A"/>
    <w:rsid w:val="00394BAC"/>
    <w:rsid w:val="00394CBC"/>
    <w:rsid w:val="00394DD2"/>
    <w:rsid w:val="00394E56"/>
    <w:rsid w:val="00394E72"/>
    <w:rsid w:val="003953BD"/>
    <w:rsid w:val="0039588A"/>
    <w:rsid w:val="0039592F"/>
    <w:rsid w:val="00395A0F"/>
    <w:rsid w:val="00395BA2"/>
    <w:rsid w:val="00395BF3"/>
    <w:rsid w:val="00395E37"/>
    <w:rsid w:val="00395EE4"/>
    <w:rsid w:val="00395FD8"/>
    <w:rsid w:val="00396196"/>
    <w:rsid w:val="00396642"/>
    <w:rsid w:val="00396756"/>
    <w:rsid w:val="00396E2D"/>
    <w:rsid w:val="003970AB"/>
    <w:rsid w:val="0039758E"/>
    <w:rsid w:val="003A016E"/>
    <w:rsid w:val="003A0632"/>
    <w:rsid w:val="003A0707"/>
    <w:rsid w:val="003A08C5"/>
    <w:rsid w:val="003A0C32"/>
    <w:rsid w:val="003A1427"/>
    <w:rsid w:val="003A17B3"/>
    <w:rsid w:val="003A1EC5"/>
    <w:rsid w:val="003A2033"/>
    <w:rsid w:val="003A2228"/>
    <w:rsid w:val="003A250C"/>
    <w:rsid w:val="003A26B7"/>
    <w:rsid w:val="003A29F4"/>
    <w:rsid w:val="003A3048"/>
    <w:rsid w:val="003A36B4"/>
    <w:rsid w:val="003A3B35"/>
    <w:rsid w:val="003A40BA"/>
    <w:rsid w:val="003A518A"/>
    <w:rsid w:val="003A53C9"/>
    <w:rsid w:val="003A554A"/>
    <w:rsid w:val="003A5563"/>
    <w:rsid w:val="003A55E0"/>
    <w:rsid w:val="003A58F9"/>
    <w:rsid w:val="003A5934"/>
    <w:rsid w:val="003A59D7"/>
    <w:rsid w:val="003A59F5"/>
    <w:rsid w:val="003A6179"/>
    <w:rsid w:val="003A680A"/>
    <w:rsid w:val="003A6C56"/>
    <w:rsid w:val="003A70DB"/>
    <w:rsid w:val="003A7398"/>
    <w:rsid w:val="003A78C5"/>
    <w:rsid w:val="003A7CD0"/>
    <w:rsid w:val="003B005B"/>
    <w:rsid w:val="003B06D1"/>
    <w:rsid w:val="003B07AE"/>
    <w:rsid w:val="003B0B26"/>
    <w:rsid w:val="003B0B63"/>
    <w:rsid w:val="003B12C2"/>
    <w:rsid w:val="003B12D3"/>
    <w:rsid w:val="003B235A"/>
    <w:rsid w:val="003B269C"/>
    <w:rsid w:val="003B2C24"/>
    <w:rsid w:val="003B2F8F"/>
    <w:rsid w:val="003B33C1"/>
    <w:rsid w:val="003B3B02"/>
    <w:rsid w:val="003B3BD6"/>
    <w:rsid w:val="003B41F4"/>
    <w:rsid w:val="003B485B"/>
    <w:rsid w:val="003B4871"/>
    <w:rsid w:val="003B49CF"/>
    <w:rsid w:val="003B4CAA"/>
    <w:rsid w:val="003B4F83"/>
    <w:rsid w:val="003B5351"/>
    <w:rsid w:val="003B59D5"/>
    <w:rsid w:val="003B5EC4"/>
    <w:rsid w:val="003B5F82"/>
    <w:rsid w:val="003B61D7"/>
    <w:rsid w:val="003B657D"/>
    <w:rsid w:val="003B67D7"/>
    <w:rsid w:val="003B6C73"/>
    <w:rsid w:val="003B6E2B"/>
    <w:rsid w:val="003B7D2E"/>
    <w:rsid w:val="003B7FD5"/>
    <w:rsid w:val="003C005F"/>
    <w:rsid w:val="003C02E6"/>
    <w:rsid w:val="003C0728"/>
    <w:rsid w:val="003C0743"/>
    <w:rsid w:val="003C0BF1"/>
    <w:rsid w:val="003C1058"/>
    <w:rsid w:val="003C13EA"/>
    <w:rsid w:val="003C15B0"/>
    <w:rsid w:val="003C1D08"/>
    <w:rsid w:val="003C1FBE"/>
    <w:rsid w:val="003C206C"/>
    <w:rsid w:val="003C2158"/>
    <w:rsid w:val="003C2361"/>
    <w:rsid w:val="003C2C25"/>
    <w:rsid w:val="003C2D59"/>
    <w:rsid w:val="003C2EC7"/>
    <w:rsid w:val="003C2F00"/>
    <w:rsid w:val="003C3ABE"/>
    <w:rsid w:val="003C3B4C"/>
    <w:rsid w:val="003C3C54"/>
    <w:rsid w:val="003C3D8C"/>
    <w:rsid w:val="003C3FB4"/>
    <w:rsid w:val="003C488B"/>
    <w:rsid w:val="003C4F64"/>
    <w:rsid w:val="003C5C3C"/>
    <w:rsid w:val="003C5C66"/>
    <w:rsid w:val="003C5D35"/>
    <w:rsid w:val="003C6358"/>
    <w:rsid w:val="003C6543"/>
    <w:rsid w:val="003C69C9"/>
    <w:rsid w:val="003C6FAC"/>
    <w:rsid w:val="003C7781"/>
    <w:rsid w:val="003C7979"/>
    <w:rsid w:val="003D0557"/>
    <w:rsid w:val="003D138E"/>
    <w:rsid w:val="003D16F7"/>
    <w:rsid w:val="003D1ED8"/>
    <w:rsid w:val="003D1FA9"/>
    <w:rsid w:val="003D1FC4"/>
    <w:rsid w:val="003D21BC"/>
    <w:rsid w:val="003D227D"/>
    <w:rsid w:val="003D2456"/>
    <w:rsid w:val="003D257D"/>
    <w:rsid w:val="003D2A84"/>
    <w:rsid w:val="003D2BDB"/>
    <w:rsid w:val="003D2F29"/>
    <w:rsid w:val="003D2FA4"/>
    <w:rsid w:val="003D30A4"/>
    <w:rsid w:val="003D3A01"/>
    <w:rsid w:val="003D3A8C"/>
    <w:rsid w:val="003D3EBB"/>
    <w:rsid w:val="003D3F03"/>
    <w:rsid w:val="003D3F8D"/>
    <w:rsid w:val="003D4C61"/>
    <w:rsid w:val="003D4D57"/>
    <w:rsid w:val="003D4EBF"/>
    <w:rsid w:val="003D58A2"/>
    <w:rsid w:val="003D58AF"/>
    <w:rsid w:val="003D5A88"/>
    <w:rsid w:val="003D5B27"/>
    <w:rsid w:val="003D5DDD"/>
    <w:rsid w:val="003D63B9"/>
    <w:rsid w:val="003D69E0"/>
    <w:rsid w:val="003D6A7F"/>
    <w:rsid w:val="003D6AD2"/>
    <w:rsid w:val="003D6F0C"/>
    <w:rsid w:val="003D73D4"/>
    <w:rsid w:val="003D743A"/>
    <w:rsid w:val="003D7456"/>
    <w:rsid w:val="003D7E3D"/>
    <w:rsid w:val="003E031F"/>
    <w:rsid w:val="003E0AFF"/>
    <w:rsid w:val="003E0D81"/>
    <w:rsid w:val="003E1081"/>
    <w:rsid w:val="003E11D0"/>
    <w:rsid w:val="003E1464"/>
    <w:rsid w:val="003E1A4F"/>
    <w:rsid w:val="003E1BCF"/>
    <w:rsid w:val="003E1DE2"/>
    <w:rsid w:val="003E1F01"/>
    <w:rsid w:val="003E1F22"/>
    <w:rsid w:val="003E2143"/>
    <w:rsid w:val="003E27BC"/>
    <w:rsid w:val="003E292C"/>
    <w:rsid w:val="003E297C"/>
    <w:rsid w:val="003E29CC"/>
    <w:rsid w:val="003E2A77"/>
    <w:rsid w:val="003E2BDF"/>
    <w:rsid w:val="003E2FFC"/>
    <w:rsid w:val="003E301C"/>
    <w:rsid w:val="003E32AC"/>
    <w:rsid w:val="003E348E"/>
    <w:rsid w:val="003E3862"/>
    <w:rsid w:val="003E3F97"/>
    <w:rsid w:val="003E4296"/>
    <w:rsid w:val="003E4C92"/>
    <w:rsid w:val="003E4DB8"/>
    <w:rsid w:val="003E51C7"/>
    <w:rsid w:val="003E5530"/>
    <w:rsid w:val="003E5AFA"/>
    <w:rsid w:val="003E5C51"/>
    <w:rsid w:val="003E6176"/>
    <w:rsid w:val="003E6618"/>
    <w:rsid w:val="003E68C2"/>
    <w:rsid w:val="003E6AC6"/>
    <w:rsid w:val="003E6B35"/>
    <w:rsid w:val="003E6DE9"/>
    <w:rsid w:val="003E6E0B"/>
    <w:rsid w:val="003E6E54"/>
    <w:rsid w:val="003E726F"/>
    <w:rsid w:val="003E73C7"/>
    <w:rsid w:val="003E74A2"/>
    <w:rsid w:val="003E75BD"/>
    <w:rsid w:val="003E780B"/>
    <w:rsid w:val="003E7FC5"/>
    <w:rsid w:val="003F01FF"/>
    <w:rsid w:val="003F081D"/>
    <w:rsid w:val="003F08D2"/>
    <w:rsid w:val="003F0BF2"/>
    <w:rsid w:val="003F0DFB"/>
    <w:rsid w:val="003F0E01"/>
    <w:rsid w:val="003F1249"/>
    <w:rsid w:val="003F182B"/>
    <w:rsid w:val="003F1E8F"/>
    <w:rsid w:val="003F248A"/>
    <w:rsid w:val="003F28E8"/>
    <w:rsid w:val="003F2DDC"/>
    <w:rsid w:val="003F31F7"/>
    <w:rsid w:val="003F3389"/>
    <w:rsid w:val="003F386E"/>
    <w:rsid w:val="003F3BC4"/>
    <w:rsid w:val="003F406F"/>
    <w:rsid w:val="003F43D4"/>
    <w:rsid w:val="003F473A"/>
    <w:rsid w:val="003F4FDC"/>
    <w:rsid w:val="003F533A"/>
    <w:rsid w:val="003F5C28"/>
    <w:rsid w:val="003F6363"/>
    <w:rsid w:val="003F65CC"/>
    <w:rsid w:val="003F667A"/>
    <w:rsid w:val="003F6AD8"/>
    <w:rsid w:val="003F6C26"/>
    <w:rsid w:val="003F6F28"/>
    <w:rsid w:val="003F700F"/>
    <w:rsid w:val="003F7133"/>
    <w:rsid w:val="003F7A74"/>
    <w:rsid w:val="003F7B65"/>
    <w:rsid w:val="003F7FB9"/>
    <w:rsid w:val="0040063B"/>
    <w:rsid w:val="00400EF9"/>
    <w:rsid w:val="004010C9"/>
    <w:rsid w:val="00401136"/>
    <w:rsid w:val="00401166"/>
    <w:rsid w:val="00401E13"/>
    <w:rsid w:val="004020D0"/>
    <w:rsid w:val="0040226B"/>
    <w:rsid w:val="004022D2"/>
    <w:rsid w:val="0040272C"/>
    <w:rsid w:val="00402DE0"/>
    <w:rsid w:val="0040300F"/>
    <w:rsid w:val="00403253"/>
    <w:rsid w:val="004035FB"/>
    <w:rsid w:val="004037A1"/>
    <w:rsid w:val="00403817"/>
    <w:rsid w:val="004038EE"/>
    <w:rsid w:val="00403D24"/>
    <w:rsid w:val="00403D51"/>
    <w:rsid w:val="0040406D"/>
    <w:rsid w:val="004041CE"/>
    <w:rsid w:val="004047DF"/>
    <w:rsid w:val="00404E02"/>
    <w:rsid w:val="0040546F"/>
    <w:rsid w:val="004056B3"/>
    <w:rsid w:val="004056EA"/>
    <w:rsid w:val="00405732"/>
    <w:rsid w:val="0040575D"/>
    <w:rsid w:val="00405862"/>
    <w:rsid w:val="00405F20"/>
    <w:rsid w:val="004060A1"/>
    <w:rsid w:val="004064BE"/>
    <w:rsid w:val="00406773"/>
    <w:rsid w:val="004068BD"/>
    <w:rsid w:val="00406FA6"/>
    <w:rsid w:val="00407813"/>
    <w:rsid w:val="004078A3"/>
    <w:rsid w:val="00407AAB"/>
    <w:rsid w:val="00407AF2"/>
    <w:rsid w:val="00407B7B"/>
    <w:rsid w:val="00407B7D"/>
    <w:rsid w:val="00407DB7"/>
    <w:rsid w:val="00407EA3"/>
    <w:rsid w:val="00410687"/>
    <w:rsid w:val="004106AD"/>
    <w:rsid w:val="00410DBF"/>
    <w:rsid w:val="00411328"/>
    <w:rsid w:val="004116D6"/>
    <w:rsid w:val="00411A75"/>
    <w:rsid w:val="00411AE1"/>
    <w:rsid w:val="00411B51"/>
    <w:rsid w:val="00411F1B"/>
    <w:rsid w:val="00412199"/>
    <w:rsid w:val="004123C8"/>
    <w:rsid w:val="00412603"/>
    <w:rsid w:val="0041261D"/>
    <w:rsid w:val="004127DA"/>
    <w:rsid w:val="0041310D"/>
    <w:rsid w:val="0041343E"/>
    <w:rsid w:val="0041385B"/>
    <w:rsid w:val="00414197"/>
    <w:rsid w:val="00414940"/>
    <w:rsid w:val="00414FB7"/>
    <w:rsid w:val="00415385"/>
    <w:rsid w:val="0041556B"/>
    <w:rsid w:val="004155E6"/>
    <w:rsid w:val="004157BE"/>
    <w:rsid w:val="00415B7C"/>
    <w:rsid w:val="00415C46"/>
    <w:rsid w:val="0041621C"/>
    <w:rsid w:val="004164A2"/>
    <w:rsid w:val="00416573"/>
    <w:rsid w:val="004169A2"/>
    <w:rsid w:val="00416B2B"/>
    <w:rsid w:val="00416EF1"/>
    <w:rsid w:val="004172CE"/>
    <w:rsid w:val="004174A3"/>
    <w:rsid w:val="00417A16"/>
    <w:rsid w:val="00417C9C"/>
    <w:rsid w:val="00417CE8"/>
    <w:rsid w:val="00420337"/>
    <w:rsid w:val="004204EE"/>
    <w:rsid w:val="00420890"/>
    <w:rsid w:val="004209BE"/>
    <w:rsid w:val="00420A32"/>
    <w:rsid w:val="00420D5B"/>
    <w:rsid w:val="0042166D"/>
    <w:rsid w:val="00421A85"/>
    <w:rsid w:val="00421C25"/>
    <w:rsid w:val="00421DA2"/>
    <w:rsid w:val="00421EE8"/>
    <w:rsid w:val="00421F5C"/>
    <w:rsid w:val="0042246D"/>
    <w:rsid w:val="00422531"/>
    <w:rsid w:val="00422655"/>
    <w:rsid w:val="0042354B"/>
    <w:rsid w:val="00423784"/>
    <w:rsid w:val="0042398B"/>
    <w:rsid w:val="00423AAB"/>
    <w:rsid w:val="00423E85"/>
    <w:rsid w:val="00424CE8"/>
    <w:rsid w:val="00424D35"/>
    <w:rsid w:val="00425290"/>
    <w:rsid w:val="004252B4"/>
    <w:rsid w:val="00425A26"/>
    <w:rsid w:val="00425D36"/>
    <w:rsid w:val="0042635B"/>
    <w:rsid w:val="0042640A"/>
    <w:rsid w:val="00426E8E"/>
    <w:rsid w:val="0042707B"/>
    <w:rsid w:val="00427B27"/>
    <w:rsid w:val="00427B67"/>
    <w:rsid w:val="00427BFF"/>
    <w:rsid w:val="004302A8"/>
    <w:rsid w:val="004306D1"/>
    <w:rsid w:val="00430993"/>
    <w:rsid w:val="00430CEF"/>
    <w:rsid w:val="00430D0A"/>
    <w:rsid w:val="00430F03"/>
    <w:rsid w:val="0043109A"/>
    <w:rsid w:val="00431BEF"/>
    <w:rsid w:val="004321A0"/>
    <w:rsid w:val="0043327C"/>
    <w:rsid w:val="00433313"/>
    <w:rsid w:val="00433727"/>
    <w:rsid w:val="00433A7E"/>
    <w:rsid w:val="00434279"/>
    <w:rsid w:val="00434E2E"/>
    <w:rsid w:val="0043553D"/>
    <w:rsid w:val="00435901"/>
    <w:rsid w:val="00435C83"/>
    <w:rsid w:val="00436012"/>
    <w:rsid w:val="004361F6"/>
    <w:rsid w:val="00436244"/>
    <w:rsid w:val="00436662"/>
    <w:rsid w:val="00436A1E"/>
    <w:rsid w:val="00436B91"/>
    <w:rsid w:val="00436C41"/>
    <w:rsid w:val="00437BAE"/>
    <w:rsid w:val="004404DA"/>
    <w:rsid w:val="00440CA4"/>
    <w:rsid w:val="00440CA6"/>
    <w:rsid w:val="00440CFC"/>
    <w:rsid w:val="00441AE3"/>
    <w:rsid w:val="00441CBA"/>
    <w:rsid w:val="00441E03"/>
    <w:rsid w:val="0044210A"/>
    <w:rsid w:val="00442BA6"/>
    <w:rsid w:val="00443459"/>
    <w:rsid w:val="00443E93"/>
    <w:rsid w:val="00444343"/>
    <w:rsid w:val="004445ED"/>
    <w:rsid w:val="004447F8"/>
    <w:rsid w:val="00444A4E"/>
    <w:rsid w:val="00445583"/>
    <w:rsid w:val="00445CA1"/>
    <w:rsid w:val="00445D9B"/>
    <w:rsid w:val="00445F1F"/>
    <w:rsid w:val="0044613D"/>
    <w:rsid w:val="00446144"/>
    <w:rsid w:val="00446CA8"/>
    <w:rsid w:val="00446D53"/>
    <w:rsid w:val="0044700C"/>
    <w:rsid w:val="004478C0"/>
    <w:rsid w:val="00447DA3"/>
    <w:rsid w:val="00447DB9"/>
    <w:rsid w:val="00450023"/>
    <w:rsid w:val="0045037D"/>
    <w:rsid w:val="004503AD"/>
    <w:rsid w:val="00450863"/>
    <w:rsid w:val="00450FDE"/>
    <w:rsid w:val="004514ED"/>
    <w:rsid w:val="004516C4"/>
    <w:rsid w:val="004516FC"/>
    <w:rsid w:val="00451FE1"/>
    <w:rsid w:val="004525DD"/>
    <w:rsid w:val="00452634"/>
    <w:rsid w:val="00452DC9"/>
    <w:rsid w:val="00452E67"/>
    <w:rsid w:val="00452E8D"/>
    <w:rsid w:val="00452FB1"/>
    <w:rsid w:val="00453119"/>
    <w:rsid w:val="004532D9"/>
    <w:rsid w:val="00453EA3"/>
    <w:rsid w:val="00454602"/>
    <w:rsid w:val="004549F9"/>
    <w:rsid w:val="00454A8B"/>
    <w:rsid w:val="00454E0D"/>
    <w:rsid w:val="00455153"/>
    <w:rsid w:val="00455169"/>
    <w:rsid w:val="00455319"/>
    <w:rsid w:val="00455572"/>
    <w:rsid w:val="00455BFF"/>
    <w:rsid w:val="00455D0D"/>
    <w:rsid w:val="00455F5D"/>
    <w:rsid w:val="00456396"/>
    <w:rsid w:val="00456A0F"/>
    <w:rsid w:val="00456EF0"/>
    <w:rsid w:val="00456F1A"/>
    <w:rsid w:val="00457071"/>
    <w:rsid w:val="00457168"/>
    <w:rsid w:val="00457273"/>
    <w:rsid w:val="004573DF"/>
    <w:rsid w:val="00457607"/>
    <w:rsid w:val="00457883"/>
    <w:rsid w:val="00457CA9"/>
    <w:rsid w:val="00457DB3"/>
    <w:rsid w:val="004604C1"/>
    <w:rsid w:val="004605A3"/>
    <w:rsid w:val="00460608"/>
    <w:rsid w:val="004607AC"/>
    <w:rsid w:val="004609D6"/>
    <w:rsid w:val="0046102F"/>
    <w:rsid w:val="004610C3"/>
    <w:rsid w:val="00461112"/>
    <w:rsid w:val="00461389"/>
    <w:rsid w:val="004613F8"/>
    <w:rsid w:val="004616D7"/>
    <w:rsid w:val="00461877"/>
    <w:rsid w:val="00461A75"/>
    <w:rsid w:val="00461AF6"/>
    <w:rsid w:val="00461D37"/>
    <w:rsid w:val="0046278A"/>
    <w:rsid w:val="00462F7F"/>
    <w:rsid w:val="004630EC"/>
    <w:rsid w:val="004632D5"/>
    <w:rsid w:val="00463C10"/>
    <w:rsid w:val="00463F8D"/>
    <w:rsid w:val="0046418A"/>
    <w:rsid w:val="00464193"/>
    <w:rsid w:val="00464712"/>
    <w:rsid w:val="00464FBF"/>
    <w:rsid w:val="00465AC4"/>
    <w:rsid w:val="00466105"/>
    <w:rsid w:val="004661CA"/>
    <w:rsid w:val="004665A7"/>
    <w:rsid w:val="00466CA1"/>
    <w:rsid w:val="00466D7D"/>
    <w:rsid w:val="00466FFC"/>
    <w:rsid w:val="00467321"/>
    <w:rsid w:val="004676FF"/>
    <w:rsid w:val="0046787A"/>
    <w:rsid w:val="0047024C"/>
    <w:rsid w:val="00470509"/>
    <w:rsid w:val="004714C1"/>
    <w:rsid w:val="0047157F"/>
    <w:rsid w:val="004717D2"/>
    <w:rsid w:val="00471879"/>
    <w:rsid w:val="00471902"/>
    <w:rsid w:val="004720B0"/>
    <w:rsid w:val="004720DE"/>
    <w:rsid w:val="00472380"/>
    <w:rsid w:val="00473069"/>
    <w:rsid w:val="0047331A"/>
    <w:rsid w:val="00473546"/>
    <w:rsid w:val="00473605"/>
    <w:rsid w:val="00473944"/>
    <w:rsid w:val="00473B35"/>
    <w:rsid w:val="00473F59"/>
    <w:rsid w:val="00474270"/>
    <w:rsid w:val="0047443E"/>
    <w:rsid w:val="00474889"/>
    <w:rsid w:val="00474AF4"/>
    <w:rsid w:val="00474F04"/>
    <w:rsid w:val="0047555E"/>
    <w:rsid w:val="0047575F"/>
    <w:rsid w:val="004757A9"/>
    <w:rsid w:val="0047592E"/>
    <w:rsid w:val="0047620A"/>
    <w:rsid w:val="00476446"/>
    <w:rsid w:val="0047648D"/>
    <w:rsid w:val="00476765"/>
    <w:rsid w:val="00476A5A"/>
    <w:rsid w:val="00476BEA"/>
    <w:rsid w:val="00476E0B"/>
    <w:rsid w:val="00476F83"/>
    <w:rsid w:val="0047761D"/>
    <w:rsid w:val="00477B65"/>
    <w:rsid w:val="00480330"/>
    <w:rsid w:val="00480358"/>
    <w:rsid w:val="004806CF"/>
    <w:rsid w:val="00480F1D"/>
    <w:rsid w:val="0048106D"/>
    <w:rsid w:val="004817E6"/>
    <w:rsid w:val="00481ACD"/>
    <w:rsid w:val="004825E5"/>
    <w:rsid w:val="004830A4"/>
    <w:rsid w:val="0048334C"/>
    <w:rsid w:val="00483EE0"/>
    <w:rsid w:val="0048404E"/>
    <w:rsid w:val="0048409E"/>
    <w:rsid w:val="0048450A"/>
    <w:rsid w:val="00484729"/>
    <w:rsid w:val="0048494D"/>
    <w:rsid w:val="00484C37"/>
    <w:rsid w:val="00484EB6"/>
    <w:rsid w:val="004859CF"/>
    <w:rsid w:val="00486F36"/>
    <w:rsid w:val="00487571"/>
    <w:rsid w:val="004901EC"/>
    <w:rsid w:val="00490CD4"/>
    <w:rsid w:val="00490D48"/>
    <w:rsid w:val="00491250"/>
    <w:rsid w:val="00491873"/>
    <w:rsid w:val="00491D72"/>
    <w:rsid w:val="0049253D"/>
    <w:rsid w:val="004925E9"/>
    <w:rsid w:val="00492782"/>
    <w:rsid w:val="004929A8"/>
    <w:rsid w:val="00492A2C"/>
    <w:rsid w:val="00492AF5"/>
    <w:rsid w:val="00492DBE"/>
    <w:rsid w:val="00492F75"/>
    <w:rsid w:val="0049301A"/>
    <w:rsid w:val="004935D0"/>
    <w:rsid w:val="00493C4C"/>
    <w:rsid w:val="00493E73"/>
    <w:rsid w:val="00493F87"/>
    <w:rsid w:val="0049420F"/>
    <w:rsid w:val="0049425D"/>
    <w:rsid w:val="00494B72"/>
    <w:rsid w:val="00495C49"/>
    <w:rsid w:val="00496865"/>
    <w:rsid w:val="00496B2F"/>
    <w:rsid w:val="00496B39"/>
    <w:rsid w:val="00496F59"/>
    <w:rsid w:val="004975D5"/>
    <w:rsid w:val="0049769D"/>
    <w:rsid w:val="0049776C"/>
    <w:rsid w:val="004977A5"/>
    <w:rsid w:val="004A0308"/>
    <w:rsid w:val="004A0367"/>
    <w:rsid w:val="004A0529"/>
    <w:rsid w:val="004A071F"/>
    <w:rsid w:val="004A0F81"/>
    <w:rsid w:val="004A13B5"/>
    <w:rsid w:val="004A17EF"/>
    <w:rsid w:val="004A184C"/>
    <w:rsid w:val="004A1C66"/>
    <w:rsid w:val="004A1D9A"/>
    <w:rsid w:val="004A25ED"/>
    <w:rsid w:val="004A28D5"/>
    <w:rsid w:val="004A2A70"/>
    <w:rsid w:val="004A2EB9"/>
    <w:rsid w:val="004A369D"/>
    <w:rsid w:val="004A36A9"/>
    <w:rsid w:val="004A40F2"/>
    <w:rsid w:val="004A4127"/>
    <w:rsid w:val="004A4562"/>
    <w:rsid w:val="004A4A79"/>
    <w:rsid w:val="004A4B2D"/>
    <w:rsid w:val="004A4D91"/>
    <w:rsid w:val="004A52A4"/>
    <w:rsid w:val="004A54C9"/>
    <w:rsid w:val="004A559F"/>
    <w:rsid w:val="004A566A"/>
    <w:rsid w:val="004A5898"/>
    <w:rsid w:val="004A5BA4"/>
    <w:rsid w:val="004A5BBC"/>
    <w:rsid w:val="004A5D6E"/>
    <w:rsid w:val="004A5DEF"/>
    <w:rsid w:val="004A5E57"/>
    <w:rsid w:val="004A60EA"/>
    <w:rsid w:val="004A7392"/>
    <w:rsid w:val="004A7614"/>
    <w:rsid w:val="004A7628"/>
    <w:rsid w:val="004A76F5"/>
    <w:rsid w:val="004A79EB"/>
    <w:rsid w:val="004A7D54"/>
    <w:rsid w:val="004A7EDD"/>
    <w:rsid w:val="004B0590"/>
    <w:rsid w:val="004B081D"/>
    <w:rsid w:val="004B0911"/>
    <w:rsid w:val="004B09DA"/>
    <w:rsid w:val="004B0C24"/>
    <w:rsid w:val="004B1109"/>
    <w:rsid w:val="004B1645"/>
    <w:rsid w:val="004B1BAD"/>
    <w:rsid w:val="004B1BC6"/>
    <w:rsid w:val="004B1BD7"/>
    <w:rsid w:val="004B1C4E"/>
    <w:rsid w:val="004B1FA2"/>
    <w:rsid w:val="004B1FF5"/>
    <w:rsid w:val="004B20B2"/>
    <w:rsid w:val="004B2382"/>
    <w:rsid w:val="004B2483"/>
    <w:rsid w:val="004B24DE"/>
    <w:rsid w:val="004B25FD"/>
    <w:rsid w:val="004B27F6"/>
    <w:rsid w:val="004B2D1B"/>
    <w:rsid w:val="004B3088"/>
    <w:rsid w:val="004B33BB"/>
    <w:rsid w:val="004B33E2"/>
    <w:rsid w:val="004B355A"/>
    <w:rsid w:val="004B3BEE"/>
    <w:rsid w:val="004B3BF3"/>
    <w:rsid w:val="004B3F81"/>
    <w:rsid w:val="004B43AD"/>
    <w:rsid w:val="004B458E"/>
    <w:rsid w:val="004B4B62"/>
    <w:rsid w:val="004B4D52"/>
    <w:rsid w:val="004B4DA9"/>
    <w:rsid w:val="004B4E14"/>
    <w:rsid w:val="004B537E"/>
    <w:rsid w:val="004B5DD5"/>
    <w:rsid w:val="004B5E77"/>
    <w:rsid w:val="004B6500"/>
    <w:rsid w:val="004B71FD"/>
    <w:rsid w:val="004B72F6"/>
    <w:rsid w:val="004B746C"/>
    <w:rsid w:val="004B7693"/>
    <w:rsid w:val="004C0307"/>
    <w:rsid w:val="004C1314"/>
    <w:rsid w:val="004C15FB"/>
    <w:rsid w:val="004C17F3"/>
    <w:rsid w:val="004C2032"/>
    <w:rsid w:val="004C204B"/>
    <w:rsid w:val="004C217B"/>
    <w:rsid w:val="004C263F"/>
    <w:rsid w:val="004C28FA"/>
    <w:rsid w:val="004C2E03"/>
    <w:rsid w:val="004C2F45"/>
    <w:rsid w:val="004C34DD"/>
    <w:rsid w:val="004C3C71"/>
    <w:rsid w:val="004C3F7F"/>
    <w:rsid w:val="004C4432"/>
    <w:rsid w:val="004C44A7"/>
    <w:rsid w:val="004C4BFF"/>
    <w:rsid w:val="004C4E48"/>
    <w:rsid w:val="004C541C"/>
    <w:rsid w:val="004C5678"/>
    <w:rsid w:val="004C573E"/>
    <w:rsid w:val="004C58F1"/>
    <w:rsid w:val="004C591A"/>
    <w:rsid w:val="004C594D"/>
    <w:rsid w:val="004C5ACB"/>
    <w:rsid w:val="004C6336"/>
    <w:rsid w:val="004C6435"/>
    <w:rsid w:val="004C6FDA"/>
    <w:rsid w:val="004C7198"/>
    <w:rsid w:val="004C7253"/>
    <w:rsid w:val="004C72DE"/>
    <w:rsid w:val="004C7623"/>
    <w:rsid w:val="004C7AC6"/>
    <w:rsid w:val="004C7BEB"/>
    <w:rsid w:val="004C7FFE"/>
    <w:rsid w:val="004D0270"/>
    <w:rsid w:val="004D0693"/>
    <w:rsid w:val="004D0884"/>
    <w:rsid w:val="004D0ED1"/>
    <w:rsid w:val="004D152D"/>
    <w:rsid w:val="004D158B"/>
    <w:rsid w:val="004D1931"/>
    <w:rsid w:val="004D1CFC"/>
    <w:rsid w:val="004D2769"/>
    <w:rsid w:val="004D2D42"/>
    <w:rsid w:val="004D2F71"/>
    <w:rsid w:val="004D374C"/>
    <w:rsid w:val="004D392E"/>
    <w:rsid w:val="004D3E68"/>
    <w:rsid w:val="004D4402"/>
    <w:rsid w:val="004D4D03"/>
    <w:rsid w:val="004D5798"/>
    <w:rsid w:val="004D6EB4"/>
    <w:rsid w:val="004D72C0"/>
    <w:rsid w:val="004D72C4"/>
    <w:rsid w:val="004D739C"/>
    <w:rsid w:val="004D7460"/>
    <w:rsid w:val="004D796D"/>
    <w:rsid w:val="004E067B"/>
    <w:rsid w:val="004E101E"/>
    <w:rsid w:val="004E186B"/>
    <w:rsid w:val="004E1918"/>
    <w:rsid w:val="004E1D5A"/>
    <w:rsid w:val="004E2342"/>
    <w:rsid w:val="004E2B13"/>
    <w:rsid w:val="004E3944"/>
    <w:rsid w:val="004E3C3C"/>
    <w:rsid w:val="004E427B"/>
    <w:rsid w:val="004E452B"/>
    <w:rsid w:val="004E46AD"/>
    <w:rsid w:val="004E4C60"/>
    <w:rsid w:val="004E4DE1"/>
    <w:rsid w:val="004E4E2B"/>
    <w:rsid w:val="004E4E53"/>
    <w:rsid w:val="004E5032"/>
    <w:rsid w:val="004E5182"/>
    <w:rsid w:val="004E5401"/>
    <w:rsid w:val="004E593C"/>
    <w:rsid w:val="004E5AA8"/>
    <w:rsid w:val="004E5C6C"/>
    <w:rsid w:val="004E6822"/>
    <w:rsid w:val="004E68A8"/>
    <w:rsid w:val="004E68EA"/>
    <w:rsid w:val="004E6BA2"/>
    <w:rsid w:val="004E6E25"/>
    <w:rsid w:val="004E744B"/>
    <w:rsid w:val="004E7CA6"/>
    <w:rsid w:val="004E7D2E"/>
    <w:rsid w:val="004E7F5B"/>
    <w:rsid w:val="004F01E1"/>
    <w:rsid w:val="004F04B9"/>
    <w:rsid w:val="004F05AE"/>
    <w:rsid w:val="004F0B6A"/>
    <w:rsid w:val="004F196F"/>
    <w:rsid w:val="004F2A14"/>
    <w:rsid w:val="004F2EAD"/>
    <w:rsid w:val="004F32FE"/>
    <w:rsid w:val="004F3380"/>
    <w:rsid w:val="004F3428"/>
    <w:rsid w:val="004F3565"/>
    <w:rsid w:val="004F3804"/>
    <w:rsid w:val="004F3A98"/>
    <w:rsid w:val="004F3D5E"/>
    <w:rsid w:val="004F3EA5"/>
    <w:rsid w:val="004F4573"/>
    <w:rsid w:val="004F46F0"/>
    <w:rsid w:val="004F46F2"/>
    <w:rsid w:val="004F5B3F"/>
    <w:rsid w:val="004F5FBA"/>
    <w:rsid w:val="004F6396"/>
    <w:rsid w:val="004F6707"/>
    <w:rsid w:val="004F6DBF"/>
    <w:rsid w:val="004F70E1"/>
    <w:rsid w:val="0050079C"/>
    <w:rsid w:val="005007C8"/>
    <w:rsid w:val="00501143"/>
    <w:rsid w:val="00501315"/>
    <w:rsid w:val="005018EB"/>
    <w:rsid w:val="00501D4A"/>
    <w:rsid w:val="00502B2F"/>
    <w:rsid w:val="0050331E"/>
    <w:rsid w:val="005039CF"/>
    <w:rsid w:val="00503A21"/>
    <w:rsid w:val="005040C2"/>
    <w:rsid w:val="00504209"/>
    <w:rsid w:val="0050463F"/>
    <w:rsid w:val="005046B5"/>
    <w:rsid w:val="0050538F"/>
    <w:rsid w:val="005054ED"/>
    <w:rsid w:val="0050584D"/>
    <w:rsid w:val="0050588B"/>
    <w:rsid w:val="00506190"/>
    <w:rsid w:val="005067FE"/>
    <w:rsid w:val="005074A0"/>
    <w:rsid w:val="005074CE"/>
    <w:rsid w:val="00507FA0"/>
    <w:rsid w:val="005100BA"/>
    <w:rsid w:val="0051012A"/>
    <w:rsid w:val="0051042B"/>
    <w:rsid w:val="00510FD9"/>
    <w:rsid w:val="005115EA"/>
    <w:rsid w:val="005117A5"/>
    <w:rsid w:val="005119A7"/>
    <w:rsid w:val="00512354"/>
    <w:rsid w:val="005123CF"/>
    <w:rsid w:val="005124CB"/>
    <w:rsid w:val="00512536"/>
    <w:rsid w:val="00512F6A"/>
    <w:rsid w:val="00513214"/>
    <w:rsid w:val="0051348E"/>
    <w:rsid w:val="005135C2"/>
    <w:rsid w:val="0051371A"/>
    <w:rsid w:val="00513C8B"/>
    <w:rsid w:val="00513E14"/>
    <w:rsid w:val="00514164"/>
    <w:rsid w:val="00514522"/>
    <w:rsid w:val="00514D99"/>
    <w:rsid w:val="00514E35"/>
    <w:rsid w:val="00514E84"/>
    <w:rsid w:val="005156DD"/>
    <w:rsid w:val="00515796"/>
    <w:rsid w:val="00515EF8"/>
    <w:rsid w:val="005160B3"/>
    <w:rsid w:val="00516D6C"/>
    <w:rsid w:val="00516E33"/>
    <w:rsid w:val="0051706D"/>
    <w:rsid w:val="0051766A"/>
    <w:rsid w:val="00517863"/>
    <w:rsid w:val="00517BD1"/>
    <w:rsid w:val="00520006"/>
    <w:rsid w:val="00520055"/>
    <w:rsid w:val="005200F1"/>
    <w:rsid w:val="00520146"/>
    <w:rsid w:val="005203F6"/>
    <w:rsid w:val="00520737"/>
    <w:rsid w:val="005207C5"/>
    <w:rsid w:val="00520ED3"/>
    <w:rsid w:val="0052102C"/>
    <w:rsid w:val="0052190A"/>
    <w:rsid w:val="00521B45"/>
    <w:rsid w:val="00521E35"/>
    <w:rsid w:val="00521FCA"/>
    <w:rsid w:val="00521FE9"/>
    <w:rsid w:val="0052277A"/>
    <w:rsid w:val="00522813"/>
    <w:rsid w:val="005229F5"/>
    <w:rsid w:val="00522B2B"/>
    <w:rsid w:val="00522B8F"/>
    <w:rsid w:val="00523398"/>
    <w:rsid w:val="005235C1"/>
    <w:rsid w:val="00523C02"/>
    <w:rsid w:val="005244C3"/>
    <w:rsid w:val="00524F54"/>
    <w:rsid w:val="00525179"/>
    <w:rsid w:val="005253F5"/>
    <w:rsid w:val="00525CFC"/>
    <w:rsid w:val="005262D9"/>
    <w:rsid w:val="0052638A"/>
    <w:rsid w:val="005268EE"/>
    <w:rsid w:val="00526E1A"/>
    <w:rsid w:val="005273BE"/>
    <w:rsid w:val="00527595"/>
    <w:rsid w:val="00527661"/>
    <w:rsid w:val="005277C0"/>
    <w:rsid w:val="0052785E"/>
    <w:rsid w:val="00527A6A"/>
    <w:rsid w:val="00527A74"/>
    <w:rsid w:val="00527ADE"/>
    <w:rsid w:val="00527B4E"/>
    <w:rsid w:val="00527E26"/>
    <w:rsid w:val="00527F36"/>
    <w:rsid w:val="00530DA3"/>
    <w:rsid w:val="00530E62"/>
    <w:rsid w:val="00530E6C"/>
    <w:rsid w:val="00531316"/>
    <w:rsid w:val="0053154A"/>
    <w:rsid w:val="00531615"/>
    <w:rsid w:val="005317D9"/>
    <w:rsid w:val="00531DDD"/>
    <w:rsid w:val="00532290"/>
    <w:rsid w:val="0053233A"/>
    <w:rsid w:val="005326C2"/>
    <w:rsid w:val="00532796"/>
    <w:rsid w:val="005327FB"/>
    <w:rsid w:val="00532BEE"/>
    <w:rsid w:val="00533B54"/>
    <w:rsid w:val="00533C64"/>
    <w:rsid w:val="00533CA9"/>
    <w:rsid w:val="00533F3F"/>
    <w:rsid w:val="005342BA"/>
    <w:rsid w:val="0053485C"/>
    <w:rsid w:val="0053510A"/>
    <w:rsid w:val="00535265"/>
    <w:rsid w:val="0053572F"/>
    <w:rsid w:val="0053601E"/>
    <w:rsid w:val="005365D9"/>
    <w:rsid w:val="00536A1A"/>
    <w:rsid w:val="00537173"/>
    <w:rsid w:val="005372CB"/>
    <w:rsid w:val="0053742E"/>
    <w:rsid w:val="005377CE"/>
    <w:rsid w:val="005378B9"/>
    <w:rsid w:val="00540118"/>
    <w:rsid w:val="00540184"/>
    <w:rsid w:val="00540423"/>
    <w:rsid w:val="0054056E"/>
    <w:rsid w:val="005408CC"/>
    <w:rsid w:val="00540CD6"/>
    <w:rsid w:val="00540D06"/>
    <w:rsid w:val="005413D8"/>
    <w:rsid w:val="00541418"/>
    <w:rsid w:val="00541540"/>
    <w:rsid w:val="00541BFA"/>
    <w:rsid w:val="00542047"/>
    <w:rsid w:val="005425E6"/>
    <w:rsid w:val="0054274A"/>
    <w:rsid w:val="00542802"/>
    <w:rsid w:val="00542F12"/>
    <w:rsid w:val="00542FB4"/>
    <w:rsid w:val="00543A30"/>
    <w:rsid w:val="00543CF4"/>
    <w:rsid w:val="0054461F"/>
    <w:rsid w:val="005447B4"/>
    <w:rsid w:val="005448EF"/>
    <w:rsid w:val="005451B6"/>
    <w:rsid w:val="00545B63"/>
    <w:rsid w:val="00545F13"/>
    <w:rsid w:val="005461D8"/>
    <w:rsid w:val="00546361"/>
    <w:rsid w:val="00546435"/>
    <w:rsid w:val="005465CD"/>
    <w:rsid w:val="0054680E"/>
    <w:rsid w:val="00546AAD"/>
    <w:rsid w:val="00546C08"/>
    <w:rsid w:val="00546C67"/>
    <w:rsid w:val="00546DD3"/>
    <w:rsid w:val="00546E8B"/>
    <w:rsid w:val="00547276"/>
    <w:rsid w:val="0054740D"/>
    <w:rsid w:val="00547A98"/>
    <w:rsid w:val="00550288"/>
    <w:rsid w:val="00550AD2"/>
    <w:rsid w:val="00551075"/>
    <w:rsid w:val="00551392"/>
    <w:rsid w:val="00552213"/>
    <w:rsid w:val="005522E8"/>
    <w:rsid w:val="005528E2"/>
    <w:rsid w:val="005529BD"/>
    <w:rsid w:val="00552FCC"/>
    <w:rsid w:val="00553D57"/>
    <w:rsid w:val="00553F81"/>
    <w:rsid w:val="005541A1"/>
    <w:rsid w:val="00554301"/>
    <w:rsid w:val="0055436C"/>
    <w:rsid w:val="0055450F"/>
    <w:rsid w:val="0055469A"/>
    <w:rsid w:val="0055507A"/>
    <w:rsid w:val="0055599C"/>
    <w:rsid w:val="00555FC9"/>
    <w:rsid w:val="005564AB"/>
    <w:rsid w:val="005568DA"/>
    <w:rsid w:val="005571A5"/>
    <w:rsid w:val="005573AA"/>
    <w:rsid w:val="00557F3E"/>
    <w:rsid w:val="00560045"/>
    <w:rsid w:val="005606BC"/>
    <w:rsid w:val="00560A50"/>
    <w:rsid w:val="00560ACF"/>
    <w:rsid w:val="00560C29"/>
    <w:rsid w:val="0056119F"/>
    <w:rsid w:val="00561525"/>
    <w:rsid w:val="00561529"/>
    <w:rsid w:val="00561BA2"/>
    <w:rsid w:val="00561CDE"/>
    <w:rsid w:val="00561DD8"/>
    <w:rsid w:val="00562153"/>
    <w:rsid w:val="00562632"/>
    <w:rsid w:val="00562F00"/>
    <w:rsid w:val="0056339E"/>
    <w:rsid w:val="005634CC"/>
    <w:rsid w:val="005637B5"/>
    <w:rsid w:val="0056416E"/>
    <w:rsid w:val="00564895"/>
    <w:rsid w:val="00564C7F"/>
    <w:rsid w:val="00565529"/>
    <w:rsid w:val="00565997"/>
    <w:rsid w:val="00566164"/>
    <w:rsid w:val="0056673A"/>
    <w:rsid w:val="00566ACC"/>
    <w:rsid w:val="00566C77"/>
    <w:rsid w:val="005670B9"/>
    <w:rsid w:val="00567754"/>
    <w:rsid w:val="00567874"/>
    <w:rsid w:val="00567B94"/>
    <w:rsid w:val="00570A8E"/>
    <w:rsid w:val="00570C13"/>
    <w:rsid w:val="00571332"/>
    <w:rsid w:val="0057135B"/>
    <w:rsid w:val="0057151D"/>
    <w:rsid w:val="00571CA2"/>
    <w:rsid w:val="00572164"/>
    <w:rsid w:val="00572320"/>
    <w:rsid w:val="005724F8"/>
    <w:rsid w:val="00572773"/>
    <w:rsid w:val="00572952"/>
    <w:rsid w:val="0057299B"/>
    <w:rsid w:val="005729A7"/>
    <w:rsid w:val="00572D70"/>
    <w:rsid w:val="00572DBA"/>
    <w:rsid w:val="00572E6E"/>
    <w:rsid w:val="0057318A"/>
    <w:rsid w:val="00573262"/>
    <w:rsid w:val="005736BE"/>
    <w:rsid w:val="00573A66"/>
    <w:rsid w:val="00573F8E"/>
    <w:rsid w:val="00574217"/>
    <w:rsid w:val="00574591"/>
    <w:rsid w:val="00574671"/>
    <w:rsid w:val="005746ED"/>
    <w:rsid w:val="00574CE1"/>
    <w:rsid w:val="00574D93"/>
    <w:rsid w:val="00574DFD"/>
    <w:rsid w:val="00575117"/>
    <w:rsid w:val="005751BB"/>
    <w:rsid w:val="005753E5"/>
    <w:rsid w:val="005756BC"/>
    <w:rsid w:val="00575730"/>
    <w:rsid w:val="0057635E"/>
    <w:rsid w:val="005763BA"/>
    <w:rsid w:val="00576B00"/>
    <w:rsid w:val="00576D89"/>
    <w:rsid w:val="00577BB3"/>
    <w:rsid w:val="00577EA6"/>
    <w:rsid w:val="00577F06"/>
    <w:rsid w:val="00580126"/>
    <w:rsid w:val="0058060E"/>
    <w:rsid w:val="005806B0"/>
    <w:rsid w:val="005807DC"/>
    <w:rsid w:val="005808CB"/>
    <w:rsid w:val="00580983"/>
    <w:rsid w:val="00580B60"/>
    <w:rsid w:val="00580B99"/>
    <w:rsid w:val="005815D4"/>
    <w:rsid w:val="00581959"/>
    <w:rsid w:val="00581ED1"/>
    <w:rsid w:val="00582146"/>
    <w:rsid w:val="00582DE4"/>
    <w:rsid w:val="00582F8F"/>
    <w:rsid w:val="00583404"/>
    <w:rsid w:val="005834A7"/>
    <w:rsid w:val="0058376D"/>
    <w:rsid w:val="00583A57"/>
    <w:rsid w:val="00583D4B"/>
    <w:rsid w:val="00584AEA"/>
    <w:rsid w:val="005850FD"/>
    <w:rsid w:val="00585932"/>
    <w:rsid w:val="00585B99"/>
    <w:rsid w:val="00585BB2"/>
    <w:rsid w:val="0058600D"/>
    <w:rsid w:val="00586362"/>
    <w:rsid w:val="005866DD"/>
    <w:rsid w:val="005866E5"/>
    <w:rsid w:val="0058675E"/>
    <w:rsid w:val="00586D74"/>
    <w:rsid w:val="00586E79"/>
    <w:rsid w:val="0058712B"/>
    <w:rsid w:val="0058727B"/>
    <w:rsid w:val="00587483"/>
    <w:rsid w:val="005876CB"/>
    <w:rsid w:val="005877C0"/>
    <w:rsid w:val="0058785E"/>
    <w:rsid w:val="005878D5"/>
    <w:rsid w:val="005878D9"/>
    <w:rsid w:val="00587D94"/>
    <w:rsid w:val="00590407"/>
    <w:rsid w:val="005904E5"/>
    <w:rsid w:val="0059062A"/>
    <w:rsid w:val="00590862"/>
    <w:rsid w:val="00590BBC"/>
    <w:rsid w:val="00590E69"/>
    <w:rsid w:val="00590ED5"/>
    <w:rsid w:val="00591181"/>
    <w:rsid w:val="0059128B"/>
    <w:rsid w:val="00591372"/>
    <w:rsid w:val="005916FC"/>
    <w:rsid w:val="0059176E"/>
    <w:rsid w:val="00591A12"/>
    <w:rsid w:val="00591BD8"/>
    <w:rsid w:val="00591D2F"/>
    <w:rsid w:val="0059278E"/>
    <w:rsid w:val="00592802"/>
    <w:rsid w:val="00592C40"/>
    <w:rsid w:val="00593000"/>
    <w:rsid w:val="0059324B"/>
    <w:rsid w:val="0059346F"/>
    <w:rsid w:val="005936E5"/>
    <w:rsid w:val="0059373A"/>
    <w:rsid w:val="005939E4"/>
    <w:rsid w:val="00593A57"/>
    <w:rsid w:val="005946A7"/>
    <w:rsid w:val="005948A1"/>
    <w:rsid w:val="00594ABB"/>
    <w:rsid w:val="00594F8A"/>
    <w:rsid w:val="005951CD"/>
    <w:rsid w:val="005960E5"/>
    <w:rsid w:val="00596B8E"/>
    <w:rsid w:val="00596DE5"/>
    <w:rsid w:val="00596DFE"/>
    <w:rsid w:val="00597502"/>
    <w:rsid w:val="00597579"/>
    <w:rsid w:val="00597B91"/>
    <w:rsid w:val="00597C2D"/>
    <w:rsid w:val="005A0942"/>
    <w:rsid w:val="005A0A25"/>
    <w:rsid w:val="005A0AA5"/>
    <w:rsid w:val="005A0AF3"/>
    <w:rsid w:val="005A0F30"/>
    <w:rsid w:val="005A11BB"/>
    <w:rsid w:val="005A120D"/>
    <w:rsid w:val="005A1647"/>
    <w:rsid w:val="005A18FA"/>
    <w:rsid w:val="005A2EB7"/>
    <w:rsid w:val="005A2F25"/>
    <w:rsid w:val="005A2F83"/>
    <w:rsid w:val="005A316F"/>
    <w:rsid w:val="005A37DC"/>
    <w:rsid w:val="005A3985"/>
    <w:rsid w:val="005A4136"/>
    <w:rsid w:val="005A4362"/>
    <w:rsid w:val="005A439F"/>
    <w:rsid w:val="005A4F30"/>
    <w:rsid w:val="005A51A2"/>
    <w:rsid w:val="005A61B9"/>
    <w:rsid w:val="005A6660"/>
    <w:rsid w:val="005A697D"/>
    <w:rsid w:val="005A6D4B"/>
    <w:rsid w:val="005A6EF6"/>
    <w:rsid w:val="005A7148"/>
    <w:rsid w:val="005A7355"/>
    <w:rsid w:val="005A73ED"/>
    <w:rsid w:val="005A7615"/>
    <w:rsid w:val="005A7E1B"/>
    <w:rsid w:val="005B00D9"/>
    <w:rsid w:val="005B028E"/>
    <w:rsid w:val="005B034E"/>
    <w:rsid w:val="005B0D88"/>
    <w:rsid w:val="005B11D9"/>
    <w:rsid w:val="005B1290"/>
    <w:rsid w:val="005B13AF"/>
    <w:rsid w:val="005B164F"/>
    <w:rsid w:val="005B193C"/>
    <w:rsid w:val="005B1BB6"/>
    <w:rsid w:val="005B1D2B"/>
    <w:rsid w:val="005B1F3D"/>
    <w:rsid w:val="005B2F30"/>
    <w:rsid w:val="005B2FB8"/>
    <w:rsid w:val="005B3269"/>
    <w:rsid w:val="005B35E6"/>
    <w:rsid w:val="005B3674"/>
    <w:rsid w:val="005B46A5"/>
    <w:rsid w:val="005B4ADB"/>
    <w:rsid w:val="005B4BED"/>
    <w:rsid w:val="005B4C2F"/>
    <w:rsid w:val="005B4FF7"/>
    <w:rsid w:val="005B507B"/>
    <w:rsid w:val="005B517C"/>
    <w:rsid w:val="005B5594"/>
    <w:rsid w:val="005B5E7B"/>
    <w:rsid w:val="005B619F"/>
    <w:rsid w:val="005B7DA5"/>
    <w:rsid w:val="005C01F0"/>
    <w:rsid w:val="005C02C3"/>
    <w:rsid w:val="005C0990"/>
    <w:rsid w:val="005C0E5B"/>
    <w:rsid w:val="005C1675"/>
    <w:rsid w:val="005C203A"/>
    <w:rsid w:val="005C270B"/>
    <w:rsid w:val="005C2A5B"/>
    <w:rsid w:val="005C2BBC"/>
    <w:rsid w:val="005C2CD7"/>
    <w:rsid w:val="005C2DD5"/>
    <w:rsid w:val="005C3169"/>
    <w:rsid w:val="005C328E"/>
    <w:rsid w:val="005C3774"/>
    <w:rsid w:val="005C377C"/>
    <w:rsid w:val="005C455F"/>
    <w:rsid w:val="005C4A67"/>
    <w:rsid w:val="005C4BBC"/>
    <w:rsid w:val="005C4C73"/>
    <w:rsid w:val="005C52D1"/>
    <w:rsid w:val="005C52E8"/>
    <w:rsid w:val="005C53C8"/>
    <w:rsid w:val="005C5532"/>
    <w:rsid w:val="005C568F"/>
    <w:rsid w:val="005C57D9"/>
    <w:rsid w:val="005C58BD"/>
    <w:rsid w:val="005C620B"/>
    <w:rsid w:val="005C7587"/>
    <w:rsid w:val="005C7599"/>
    <w:rsid w:val="005C7821"/>
    <w:rsid w:val="005D0808"/>
    <w:rsid w:val="005D09C0"/>
    <w:rsid w:val="005D0CE2"/>
    <w:rsid w:val="005D0E1D"/>
    <w:rsid w:val="005D11F3"/>
    <w:rsid w:val="005D14D2"/>
    <w:rsid w:val="005D1A09"/>
    <w:rsid w:val="005D1D74"/>
    <w:rsid w:val="005D1EF9"/>
    <w:rsid w:val="005D1FA3"/>
    <w:rsid w:val="005D216F"/>
    <w:rsid w:val="005D2374"/>
    <w:rsid w:val="005D2550"/>
    <w:rsid w:val="005D2759"/>
    <w:rsid w:val="005D28F3"/>
    <w:rsid w:val="005D2967"/>
    <w:rsid w:val="005D2CAD"/>
    <w:rsid w:val="005D2F7A"/>
    <w:rsid w:val="005D3143"/>
    <w:rsid w:val="005D33AD"/>
    <w:rsid w:val="005D3994"/>
    <w:rsid w:val="005D43EC"/>
    <w:rsid w:val="005D49F9"/>
    <w:rsid w:val="005D4B92"/>
    <w:rsid w:val="005D4B9C"/>
    <w:rsid w:val="005D4F43"/>
    <w:rsid w:val="005D55FF"/>
    <w:rsid w:val="005D5BC2"/>
    <w:rsid w:val="005D5F93"/>
    <w:rsid w:val="005D5FCA"/>
    <w:rsid w:val="005D62B7"/>
    <w:rsid w:val="005D63EF"/>
    <w:rsid w:val="005D63F5"/>
    <w:rsid w:val="005D6587"/>
    <w:rsid w:val="005D698A"/>
    <w:rsid w:val="005D6B1E"/>
    <w:rsid w:val="005D6D45"/>
    <w:rsid w:val="005D6F0A"/>
    <w:rsid w:val="005D6FF7"/>
    <w:rsid w:val="005D7017"/>
    <w:rsid w:val="005D7AC6"/>
    <w:rsid w:val="005E0575"/>
    <w:rsid w:val="005E0637"/>
    <w:rsid w:val="005E0C0B"/>
    <w:rsid w:val="005E100C"/>
    <w:rsid w:val="005E11C9"/>
    <w:rsid w:val="005E1208"/>
    <w:rsid w:val="005E16D1"/>
    <w:rsid w:val="005E1DBB"/>
    <w:rsid w:val="005E1EF3"/>
    <w:rsid w:val="005E21C0"/>
    <w:rsid w:val="005E2209"/>
    <w:rsid w:val="005E24FB"/>
    <w:rsid w:val="005E2601"/>
    <w:rsid w:val="005E297C"/>
    <w:rsid w:val="005E2CE5"/>
    <w:rsid w:val="005E3A61"/>
    <w:rsid w:val="005E43E7"/>
    <w:rsid w:val="005E4DFD"/>
    <w:rsid w:val="005E4F8B"/>
    <w:rsid w:val="005E5151"/>
    <w:rsid w:val="005E5323"/>
    <w:rsid w:val="005E545E"/>
    <w:rsid w:val="005E5A6E"/>
    <w:rsid w:val="005E602D"/>
    <w:rsid w:val="005E6116"/>
    <w:rsid w:val="005E6185"/>
    <w:rsid w:val="005E6911"/>
    <w:rsid w:val="005E6A7B"/>
    <w:rsid w:val="005E6FFD"/>
    <w:rsid w:val="005E720D"/>
    <w:rsid w:val="005E72EE"/>
    <w:rsid w:val="005E73BD"/>
    <w:rsid w:val="005E73E1"/>
    <w:rsid w:val="005E75E3"/>
    <w:rsid w:val="005E7ADC"/>
    <w:rsid w:val="005E7E30"/>
    <w:rsid w:val="005E7EBD"/>
    <w:rsid w:val="005E7FE4"/>
    <w:rsid w:val="005F0478"/>
    <w:rsid w:val="005F04F9"/>
    <w:rsid w:val="005F0EB0"/>
    <w:rsid w:val="005F149F"/>
    <w:rsid w:val="005F1646"/>
    <w:rsid w:val="005F1821"/>
    <w:rsid w:val="005F19F4"/>
    <w:rsid w:val="005F1E35"/>
    <w:rsid w:val="005F23BF"/>
    <w:rsid w:val="005F240E"/>
    <w:rsid w:val="005F26C7"/>
    <w:rsid w:val="005F2BC8"/>
    <w:rsid w:val="005F2D3A"/>
    <w:rsid w:val="005F3000"/>
    <w:rsid w:val="005F30B2"/>
    <w:rsid w:val="005F36AD"/>
    <w:rsid w:val="005F3BE7"/>
    <w:rsid w:val="005F40C9"/>
    <w:rsid w:val="005F412F"/>
    <w:rsid w:val="005F41EC"/>
    <w:rsid w:val="005F4911"/>
    <w:rsid w:val="005F56FA"/>
    <w:rsid w:val="005F575E"/>
    <w:rsid w:val="005F5A5C"/>
    <w:rsid w:val="005F5E6C"/>
    <w:rsid w:val="005F60B3"/>
    <w:rsid w:val="005F60F0"/>
    <w:rsid w:val="005F620B"/>
    <w:rsid w:val="005F63BF"/>
    <w:rsid w:val="005F72C7"/>
    <w:rsid w:val="005F7487"/>
    <w:rsid w:val="005F7C5D"/>
    <w:rsid w:val="005F7E38"/>
    <w:rsid w:val="006000B5"/>
    <w:rsid w:val="00600499"/>
    <w:rsid w:val="006006F5"/>
    <w:rsid w:val="00600CF6"/>
    <w:rsid w:val="00600EFC"/>
    <w:rsid w:val="00601281"/>
    <w:rsid w:val="0060140A"/>
    <w:rsid w:val="00601AD7"/>
    <w:rsid w:val="00601ED7"/>
    <w:rsid w:val="006023BF"/>
    <w:rsid w:val="00602607"/>
    <w:rsid w:val="0060341F"/>
    <w:rsid w:val="006035EE"/>
    <w:rsid w:val="00603933"/>
    <w:rsid w:val="00603A0D"/>
    <w:rsid w:val="00603A65"/>
    <w:rsid w:val="00603EA2"/>
    <w:rsid w:val="00604198"/>
    <w:rsid w:val="006043F2"/>
    <w:rsid w:val="0060490D"/>
    <w:rsid w:val="00604DD0"/>
    <w:rsid w:val="00604FB2"/>
    <w:rsid w:val="0060528A"/>
    <w:rsid w:val="00605508"/>
    <w:rsid w:val="0060575A"/>
    <w:rsid w:val="0060586D"/>
    <w:rsid w:val="00605D05"/>
    <w:rsid w:val="00605E97"/>
    <w:rsid w:val="0060660E"/>
    <w:rsid w:val="00606673"/>
    <w:rsid w:val="00606971"/>
    <w:rsid w:val="00606A45"/>
    <w:rsid w:val="00607545"/>
    <w:rsid w:val="00607821"/>
    <w:rsid w:val="00607CBE"/>
    <w:rsid w:val="00607F90"/>
    <w:rsid w:val="006101DE"/>
    <w:rsid w:val="00610673"/>
    <w:rsid w:val="00610A2A"/>
    <w:rsid w:val="00610C2A"/>
    <w:rsid w:val="0061109C"/>
    <w:rsid w:val="006112B4"/>
    <w:rsid w:val="00611F26"/>
    <w:rsid w:val="006124C7"/>
    <w:rsid w:val="0061261C"/>
    <w:rsid w:val="00612982"/>
    <w:rsid w:val="00612C57"/>
    <w:rsid w:val="00612F2F"/>
    <w:rsid w:val="00613146"/>
    <w:rsid w:val="00613B70"/>
    <w:rsid w:val="00613DFE"/>
    <w:rsid w:val="00613F43"/>
    <w:rsid w:val="00614A80"/>
    <w:rsid w:val="00614C29"/>
    <w:rsid w:val="00614FB3"/>
    <w:rsid w:val="006151DB"/>
    <w:rsid w:val="00615487"/>
    <w:rsid w:val="0061566E"/>
    <w:rsid w:val="0061589A"/>
    <w:rsid w:val="00615B30"/>
    <w:rsid w:val="006163CB"/>
    <w:rsid w:val="006164D8"/>
    <w:rsid w:val="00616D0F"/>
    <w:rsid w:val="00616DDE"/>
    <w:rsid w:val="00617223"/>
    <w:rsid w:val="00617511"/>
    <w:rsid w:val="00617881"/>
    <w:rsid w:val="0061797C"/>
    <w:rsid w:val="00617EE6"/>
    <w:rsid w:val="00617F53"/>
    <w:rsid w:val="00620B34"/>
    <w:rsid w:val="006211C5"/>
    <w:rsid w:val="00621217"/>
    <w:rsid w:val="006218E2"/>
    <w:rsid w:val="00621A82"/>
    <w:rsid w:val="00621B3A"/>
    <w:rsid w:val="00621C1A"/>
    <w:rsid w:val="00622019"/>
    <w:rsid w:val="00622A2D"/>
    <w:rsid w:val="00622C93"/>
    <w:rsid w:val="00622D9A"/>
    <w:rsid w:val="006233AD"/>
    <w:rsid w:val="0062356F"/>
    <w:rsid w:val="006235C8"/>
    <w:rsid w:val="00623720"/>
    <w:rsid w:val="006243D0"/>
    <w:rsid w:val="0062444F"/>
    <w:rsid w:val="0062445B"/>
    <w:rsid w:val="006248F6"/>
    <w:rsid w:val="00624DBE"/>
    <w:rsid w:val="00624F41"/>
    <w:rsid w:val="006250D1"/>
    <w:rsid w:val="006253D5"/>
    <w:rsid w:val="006254D5"/>
    <w:rsid w:val="00625865"/>
    <w:rsid w:val="006258BD"/>
    <w:rsid w:val="006259EA"/>
    <w:rsid w:val="00625B10"/>
    <w:rsid w:val="00625B32"/>
    <w:rsid w:val="00625D8A"/>
    <w:rsid w:val="00625F71"/>
    <w:rsid w:val="00625F9C"/>
    <w:rsid w:val="006262F2"/>
    <w:rsid w:val="006264DE"/>
    <w:rsid w:val="00626D84"/>
    <w:rsid w:val="00626DB4"/>
    <w:rsid w:val="00626E0A"/>
    <w:rsid w:val="00627EE5"/>
    <w:rsid w:val="006300C9"/>
    <w:rsid w:val="00630371"/>
    <w:rsid w:val="00630684"/>
    <w:rsid w:val="006308EE"/>
    <w:rsid w:val="00630EB0"/>
    <w:rsid w:val="00630EE3"/>
    <w:rsid w:val="006313A9"/>
    <w:rsid w:val="006314A5"/>
    <w:rsid w:val="00631867"/>
    <w:rsid w:val="00631F84"/>
    <w:rsid w:val="00632285"/>
    <w:rsid w:val="006322D4"/>
    <w:rsid w:val="006322F3"/>
    <w:rsid w:val="006324B9"/>
    <w:rsid w:val="0063255B"/>
    <w:rsid w:val="0063255D"/>
    <w:rsid w:val="006328F7"/>
    <w:rsid w:val="006329FF"/>
    <w:rsid w:val="00632DA3"/>
    <w:rsid w:val="00633443"/>
    <w:rsid w:val="0063346E"/>
    <w:rsid w:val="00633843"/>
    <w:rsid w:val="0063396F"/>
    <w:rsid w:val="00633C4A"/>
    <w:rsid w:val="00633F64"/>
    <w:rsid w:val="0063405E"/>
    <w:rsid w:val="006342F7"/>
    <w:rsid w:val="0063496E"/>
    <w:rsid w:val="00634AEB"/>
    <w:rsid w:val="00634B3F"/>
    <w:rsid w:val="00634D45"/>
    <w:rsid w:val="00635422"/>
    <w:rsid w:val="006354C8"/>
    <w:rsid w:val="0063561B"/>
    <w:rsid w:val="00635737"/>
    <w:rsid w:val="006366CE"/>
    <w:rsid w:val="00636927"/>
    <w:rsid w:val="00636E67"/>
    <w:rsid w:val="006375C1"/>
    <w:rsid w:val="00637FC5"/>
    <w:rsid w:val="00640523"/>
    <w:rsid w:val="0064055F"/>
    <w:rsid w:val="006409C7"/>
    <w:rsid w:val="00640C37"/>
    <w:rsid w:val="00640CE5"/>
    <w:rsid w:val="006410DC"/>
    <w:rsid w:val="006415BB"/>
    <w:rsid w:val="0064162B"/>
    <w:rsid w:val="006417A7"/>
    <w:rsid w:val="00641914"/>
    <w:rsid w:val="0064219C"/>
    <w:rsid w:val="00642215"/>
    <w:rsid w:val="00642E49"/>
    <w:rsid w:val="00643031"/>
    <w:rsid w:val="006438A0"/>
    <w:rsid w:val="00644052"/>
    <w:rsid w:val="00644537"/>
    <w:rsid w:val="00644815"/>
    <w:rsid w:val="00645243"/>
    <w:rsid w:val="0064555D"/>
    <w:rsid w:val="00645C7F"/>
    <w:rsid w:val="0064603A"/>
    <w:rsid w:val="0064643B"/>
    <w:rsid w:val="00646788"/>
    <w:rsid w:val="00646EEA"/>
    <w:rsid w:val="00647A4F"/>
    <w:rsid w:val="00647D13"/>
    <w:rsid w:val="00650652"/>
    <w:rsid w:val="00650EFA"/>
    <w:rsid w:val="00651376"/>
    <w:rsid w:val="0065168A"/>
    <w:rsid w:val="00651EDF"/>
    <w:rsid w:val="0065201D"/>
    <w:rsid w:val="006523CC"/>
    <w:rsid w:val="00652EED"/>
    <w:rsid w:val="0065364E"/>
    <w:rsid w:val="00653659"/>
    <w:rsid w:val="00653B81"/>
    <w:rsid w:val="00653F35"/>
    <w:rsid w:val="00654130"/>
    <w:rsid w:val="006541DC"/>
    <w:rsid w:val="00654263"/>
    <w:rsid w:val="006549EF"/>
    <w:rsid w:val="00654A6D"/>
    <w:rsid w:val="00654BB4"/>
    <w:rsid w:val="00654C76"/>
    <w:rsid w:val="00655139"/>
    <w:rsid w:val="006552B9"/>
    <w:rsid w:val="006557C2"/>
    <w:rsid w:val="006557C8"/>
    <w:rsid w:val="00655984"/>
    <w:rsid w:val="00655E17"/>
    <w:rsid w:val="0065620D"/>
    <w:rsid w:val="00656A02"/>
    <w:rsid w:val="00656CC1"/>
    <w:rsid w:val="00656DBC"/>
    <w:rsid w:val="006570E9"/>
    <w:rsid w:val="00657CC7"/>
    <w:rsid w:val="00657F4A"/>
    <w:rsid w:val="00657FEA"/>
    <w:rsid w:val="006600C3"/>
    <w:rsid w:val="006603A7"/>
    <w:rsid w:val="006605AF"/>
    <w:rsid w:val="006607FE"/>
    <w:rsid w:val="00660D8E"/>
    <w:rsid w:val="00661028"/>
    <w:rsid w:val="00661058"/>
    <w:rsid w:val="00661154"/>
    <w:rsid w:val="0066154B"/>
    <w:rsid w:val="00661A78"/>
    <w:rsid w:val="00661B9C"/>
    <w:rsid w:val="00661E83"/>
    <w:rsid w:val="00662047"/>
    <w:rsid w:val="00662139"/>
    <w:rsid w:val="0066235A"/>
    <w:rsid w:val="0066282B"/>
    <w:rsid w:val="00662893"/>
    <w:rsid w:val="00662A95"/>
    <w:rsid w:val="00662B97"/>
    <w:rsid w:val="0066328B"/>
    <w:rsid w:val="00663838"/>
    <w:rsid w:val="006639D2"/>
    <w:rsid w:val="006639EF"/>
    <w:rsid w:val="00663B88"/>
    <w:rsid w:val="00664069"/>
    <w:rsid w:val="0066416A"/>
    <w:rsid w:val="00664728"/>
    <w:rsid w:val="0066491B"/>
    <w:rsid w:val="00664CC9"/>
    <w:rsid w:val="00665122"/>
    <w:rsid w:val="006655B2"/>
    <w:rsid w:val="00665938"/>
    <w:rsid w:val="0066626F"/>
    <w:rsid w:val="0066629B"/>
    <w:rsid w:val="006665B7"/>
    <w:rsid w:val="00666661"/>
    <w:rsid w:val="00666AE8"/>
    <w:rsid w:val="00666BEA"/>
    <w:rsid w:val="00667527"/>
    <w:rsid w:val="006676D0"/>
    <w:rsid w:val="00667A11"/>
    <w:rsid w:val="00667D1B"/>
    <w:rsid w:val="00667DE3"/>
    <w:rsid w:val="006700A6"/>
    <w:rsid w:val="00670429"/>
    <w:rsid w:val="006705F7"/>
    <w:rsid w:val="00670FC0"/>
    <w:rsid w:val="00671090"/>
    <w:rsid w:val="0067269A"/>
    <w:rsid w:val="00672A6D"/>
    <w:rsid w:val="00672A9C"/>
    <w:rsid w:val="00672F76"/>
    <w:rsid w:val="0067300B"/>
    <w:rsid w:val="006737FA"/>
    <w:rsid w:val="0067397F"/>
    <w:rsid w:val="00673D7F"/>
    <w:rsid w:val="00673EEB"/>
    <w:rsid w:val="0067481B"/>
    <w:rsid w:val="00674B42"/>
    <w:rsid w:val="00675CB2"/>
    <w:rsid w:val="00675CF6"/>
    <w:rsid w:val="00675FFA"/>
    <w:rsid w:val="006761FF"/>
    <w:rsid w:val="006766B3"/>
    <w:rsid w:val="006767DB"/>
    <w:rsid w:val="006769E4"/>
    <w:rsid w:val="00676F7A"/>
    <w:rsid w:val="0067724F"/>
    <w:rsid w:val="00677587"/>
    <w:rsid w:val="0068019A"/>
    <w:rsid w:val="00680590"/>
    <w:rsid w:val="006806CB"/>
    <w:rsid w:val="00680764"/>
    <w:rsid w:val="006818D7"/>
    <w:rsid w:val="00681D70"/>
    <w:rsid w:val="00682730"/>
    <w:rsid w:val="00682888"/>
    <w:rsid w:val="00682C3B"/>
    <w:rsid w:val="00683A64"/>
    <w:rsid w:val="00683D17"/>
    <w:rsid w:val="00683D9D"/>
    <w:rsid w:val="00683F92"/>
    <w:rsid w:val="00684474"/>
    <w:rsid w:val="00684FF5"/>
    <w:rsid w:val="006852AE"/>
    <w:rsid w:val="006859E1"/>
    <w:rsid w:val="00685B8E"/>
    <w:rsid w:val="00685D4F"/>
    <w:rsid w:val="00686289"/>
    <w:rsid w:val="006862F8"/>
    <w:rsid w:val="006869F3"/>
    <w:rsid w:val="00686DEC"/>
    <w:rsid w:val="006879B6"/>
    <w:rsid w:val="00687FC4"/>
    <w:rsid w:val="006903BC"/>
    <w:rsid w:val="0069049C"/>
    <w:rsid w:val="00690A0D"/>
    <w:rsid w:val="00690CE8"/>
    <w:rsid w:val="00691468"/>
    <w:rsid w:val="006919BF"/>
    <w:rsid w:val="00691D45"/>
    <w:rsid w:val="00691D4D"/>
    <w:rsid w:val="006928FB"/>
    <w:rsid w:val="00692AD9"/>
    <w:rsid w:val="00692B94"/>
    <w:rsid w:val="00692BE4"/>
    <w:rsid w:val="0069306C"/>
    <w:rsid w:val="006933F5"/>
    <w:rsid w:val="006936D8"/>
    <w:rsid w:val="0069379E"/>
    <w:rsid w:val="00693AC1"/>
    <w:rsid w:val="00693E17"/>
    <w:rsid w:val="00693EC6"/>
    <w:rsid w:val="006945FA"/>
    <w:rsid w:val="006947F1"/>
    <w:rsid w:val="00694815"/>
    <w:rsid w:val="00694ABA"/>
    <w:rsid w:val="00694D8A"/>
    <w:rsid w:val="006959DE"/>
    <w:rsid w:val="00695A24"/>
    <w:rsid w:val="00695BB0"/>
    <w:rsid w:val="00695DC9"/>
    <w:rsid w:val="00696767"/>
    <w:rsid w:val="00696C51"/>
    <w:rsid w:val="00697A8B"/>
    <w:rsid w:val="00697B7C"/>
    <w:rsid w:val="006A030D"/>
    <w:rsid w:val="006A0808"/>
    <w:rsid w:val="006A0DF0"/>
    <w:rsid w:val="006A0F8E"/>
    <w:rsid w:val="006A1067"/>
    <w:rsid w:val="006A1256"/>
    <w:rsid w:val="006A13F3"/>
    <w:rsid w:val="006A1628"/>
    <w:rsid w:val="006A1E86"/>
    <w:rsid w:val="006A22E1"/>
    <w:rsid w:val="006A23E3"/>
    <w:rsid w:val="006A2C39"/>
    <w:rsid w:val="006A2F00"/>
    <w:rsid w:val="006A338A"/>
    <w:rsid w:val="006A3500"/>
    <w:rsid w:val="006A39D2"/>
    <w:rsid w:val="006A3B9A"/>
    <w:rsid w:val="006A3FF1"/>
    <w:rsid w:val="006A43FD"/>
    <w:rsid w:val="006A46C1"/>
    <w:rsid w:val="006A4D36"/>
    <w:rsid w:val="006A4EE7"/>
    <w:rsid w:val="006A4FCD"/>
    <w:rsid w:val="006A50FF"/>
    <w:rsid w:val="006A54DE"/>
    <w:rsid w:val="006A5710"/>
    <w:rsid w:val="006A5802"/>
    <w:rsid w:val="006A6017"/>
    <w:rsid w:val="006A6A58"/>
    <w:rsid w:val="006A74B2"/>
    <w:rsid w:val="006A774A"/>
    <w:rsid w:val="006A77D7"/>
    <w:rsid w:val="006A7F03"/>
    <w:rsid w:val="006B0022"/>
    <w:rsid w:val="006B018F"/>
    <w:rsid w:val="006B03FB"/>
    <w:rsid w:val="006B08F0"/>
    <w:rsid w:val="006B0D40"/>
    <w:rsid w:val="006B0E02"/>
    <w:rsid w:val="006B0F1C"/>
    <w:rsid w:val="006B1474"/>
    <w:rsid w:val="006B14F2"/>
    <w:rsid w:val="006B224E"/>
    <w:rsid w:val="006B26A0"/>
    <w:rsid w:val="006B2717"/>
    <w:rsid w:val="006B298C"/>
    <w:rsid w:val="006B2BB5"/>
    <w:rsid w:val="006B3316"/>
    <w:rsid w:val="006B33B3"/>
    <w:rsid w:val="006B3539"/>
    <w:rsid w:val="006B3569"/>
    <w:rsid w:val="006B3A99"/>
    <w:rsid w:val="006B40A1"/>
    <w:rsid w:val="006B433D"/>
    <w:rsid w:val="006B4379"/>
    <w:rsid w:val="006B47A2"/>
    <w:rsid w:val="006B499B"/>
    <w:rsid w:val="006B4B55"/>
    <w:rsid w:val="006B4BA8"/>
    <w:rsid w:val="006B5EC1"/>
    <w:rsid w:val="006B5F22"/>
    <w:rsid w:val="006B5F68"/>
    <w:rsid w:val="006B603E"/>
    <w:rsid w:val="006B6322"/>
    <w:rsid w:val="006B6B03"/>
    <w:rsid w:val="006B7167"/>
    <w:rsid w:val="006B738C"/>
    <w:rsid w:val="006B7433"/>
    <w:rsid w:val="006B7508"/>
    <w:rsid w:val="006B77A2"/>
    <w:rsid w:val="006B7F3D"/>
    <w:rsid w:val="006C0189"/>
    <w:rsid w:val="006C0690"/>
    <w:rsid w:val="006C07C3"/>
    <w:rsid w:val="006C0EBD"/>
    <w:rsid w:val="006C15E8"/>
    <w:rsid w:val="006C1BA4"/>
    <w:rsid w:val="006C240A"/>
    <w:rsid w:val="006C2B72"/>
    <w:rsid w:val="006C30DF"/>
    <w:rsid w:val="006C337A"/>
    <w:rsid w:val="006C34E3"/>
    <w:rsid w:val="006C3FBD"/>
    <w:rsid w:val="006C44E6"/>
    <w:rsid w:val="006C486F"/>
    <w:rsid w:val="006C4C23"/>
    <w:rsid w:val="006C54B4"/>
    <w:rsid w:val="006C5FC8"/>
    <w:rsid w:val="006C6375"/>
    <w:rsid w:val="006C65E4"/>
    <w:rsid w:val="006C6774"/>
    <w:rsid w:val="006C70E9"/>
    <w:rsid w:val="006C7395"/>
    <w:rsid w:val="006C7C9E"/>
    <w:rsid w:val="006D0AFF"/>
    <w:rsid w:val="006D0D0D"/>
    <w:rsid w:val="006D0D0E"/>
    <w:rsid w:val="006D0EB5"/>
    <w:rsid w:val="006D1101"/>
    <w:rsid w:val="006D1749"/>
    <w:rsid w:val="006D17A6"/>
    <w:rsid w:val="006D1DF1"/>
    <w:rsid w:val="006D1F59"/>
    <w:rsid w:val="006D2383"/>
    <w:rsid w:val="006D23AA"/>
    <w:rsid w:val="006D2C16"/>
    <w:rsid w:val="006D30FC"/>
    <w:rsid w:val="006D3645"/>
    <w:rsid w:val="006D3A60"/>
    <w:rsid w:val="006D3A8C"/>
    <w:rsid w:val="006D3DEE"/>
    <w:rsid w:val="006D4181"/>
    <w:rsid w:val="006D4B57"/>
    <w:rsid w:val="006D4D6D"/>
    <w:rsid w:val="006D4E21"/>
    <w:rsid w:val="006D5001"/>
    <w:rsid w:val="006D523D"/>
    <w:rsid w:val="006D5430"/>
    <w:rsid w:val="006D5CB0"/>
    <w:rsid w:val="006D62C8"/>
    <w:rsid w:val="006D64F7"/>
    <w:rsid w:val="006D67BC"/>
    <w:rsid w:val="006D680B"/>
    <w:rsid w:val="006D7075"/>
    <w:rsid w:val="006D7125"/>
    <w:rsid w:val="006D7397"/>
    <w:rsid w:val="006D7B45"/>
    <w:rsid w:val="006D7D69"/>
    <w:rsid w:val="006D7E55"/>
    <w:rsid w:val="006E00F3"/>
    <w:rsid w:val="006E131A"/>
    <w:rsid w:val="006E13FF"/>
    <w:rsid w:val="006E1428"/>
    <w:rsid w:val="006E1C68"/>
    <w:rsid w:val="006E2BEE"/>
    <w:rsid w:val="006E2CBE"/>
    <w:rsid w:val="006E31FA"/>
    <w:rsid w:val="006E33EA"/>
    <w:rsid w:val="006E3790"/>
    <w:rsid w:val="006E37B2"/>
    <w:rsid w:val="006E41B7"/>
    <w:rsid w:val="006E4AA4"/>
    <w:rsid w:val="006E4E29"/>
    <w:rsid w:val="006E4E5B"/>
    <w:rsid w:val="006E53A9"/>
    <w:rsid w:val="006E6493"/>
    <w:rsid w:val="006E69CD"/>
    <w:rsid w:val="006E6A0A"/>
    <w:rsid w:val="006E6A20"/>
    <w:rsid w:val="006E6D8D"/>
    <w:rsid w:val="006E70E9"/>
    <w:rsid w:val="006E71D1"/>
    <w:rsid w:val="006E762E"/>
    <w:rsid w:val="006E76B4"/>
    <w:rsid w:val="006E7E1C"/>
    <w:rsid w:val="006F01A8"/>
    <w:rsid w:val="006F0822"/>
    <w:rsid w:val="006F0CF4"/>
    <w:rsid w:val="006F1029"/>
    <w:rsid w:val="006F1176"/>
    <w:rsid w:val="006F186B"/>
    <w:rsid w:val="006F1A38"/>
    <w:rsid w:val="006F1F23"/>
    <w:rsid w:val="006F229D"/>
    <w:rsid w:val="006F2A8F"/>
    <w:rsid w:val="006F2D1C"/>
    <w:rsid w:val="006F2E38"/>
    <w:rsid w:val="006F327B"/>
    <w:rsid w:val="006F3383"/>
    <w:rsid w:val="006F34CC"/>
    <w:rsid w:val="006F3717"/>
    <w:rsid w:val="006F429E"/>
    <w:rsid w:val="006F433D"/>
    <w:rsid w:val="006F4359"/>
    <w:rsid w:val="006F4487"/>
    <w:rsid w:val="006F459D"/>
    <w:rsid w:val="006F46D6"/>
    <w:rsid w:val="006F4BDA"/>
    <w:rsid w:val="006F50D1"/>
    <w:rsid w:val="006F5187"/>
    <w:rsid w:val="006F551E"/>
    <w:rsid w:val="006F578F"/>
    <w:rsid w:val="006F592A"/>
    <w:rsid w:val="006F602A"/>
    <w:rsid w:val="006F6476"/>
    <w:rsid w:val="006F6884"/>
    <w:rsid w:val="006F6A5E"/>
    <w:rsid w:val="00700593"/>
    <w:rsid w:val="007008D5"/>
    <w:rsid w:val="00700953"/>
    <w:rsid w:val="007009B9"/>
    <w:rsid w:val="00700AEE"/>
    <w:rsid w:val="00700C50"/>
    <w:rsid w:val="00700CBC"/>
    <w:rsid w:val="00700F92"/>
    <w:rsid w:val="00701690"/>
    <w:rsid w:val="00701927"/>
    <w:rsid w:val="00701FAF"/>
    <w:rsid w:val="007020C0"/>
    <w:rsid w:val="0070227A"/>
    <w:rsid w:val="00702339"/>
    <w:rsid w:val="007023E9"/>
    <w:rsid w:val="00702448"/>
    <w:rsid w:val="007024CD"/>
    <w:rsid w:val="00702689"/>
    <w:rsid w:val="00702C51"/>
    <w:rsid w:val="00702FA4"/>
    <w:rsid w:val="007032B7"/>
    <w:rsid w:val="007035F7"/>
    <w:rsid w:val="00703A8A"/>
    <w:rsid w:val="00704083"/>
    <w:rsid w:val="0070424E"/>
    <w:rsid w:val="0070493C"/>
    <w:rsid w:val="00704A6A"/>
    <w:rsid w:val="00704B7F"/>
    <w:rsid w:val="00704BBF"/>
    <w:rsid w:val="00704FA3"/>
    <w:rsid w:val="00705068"/>
    <w:rsid w:val="00705162"/>
    <w:rsid w:val="00705307"/>
    <w:rsid w:val="00705803"/>
    <w:rsid w:val="00705D2E"/>
    <w:rsid w:val="00705D44"/>
    <w:rsid w:val="00705EDC"/>
    <w:rsid w:val="007061AD"/>
    <w:rsid w:val="007069C5"/>
    <w:rsid w:val="00706A51"/>
    <w:rsid w:val="00706A5F"/>
    <w:rsid w:val="00706C23"/>
    <w:rsid w:val="00706C2A"/>
    <w:rsid w:val="00706C84"/>
    <w:rsid w:val="00706EA8"/>
    <w:rsid w:val="00707179"/>
    <w:rsid w:val="007073C0"/>
    <w:rsid w:val="0070753A"/>
    <w:rsid w:val="007078DD"/>
    <w:rsid w:val="00707E61"/>
    <w:rsid w:val="0071018B"/>
    <w:rsid w:val="007108EA"/>
    <w:rsid w:val="00710B44"/>
    <w:rsid w:val="00710BA4"/>
    <w:rsid w:val="00710FC4"/>
    <w:rsid w:val="007117F9"/>
    <w:rsid w:val="00711B37"/>
    <w:rsid w:val="00711EF1"/>
    <w:rsid w:val="00712054"/>
    <w:rsid w:val="00712445"/>
    <w:rsid w:val="00712AF8"/>
    <w:rsid w:val="00712F45"/>
    <w:rsid w:val="00713221"/>
    <w:rsid w:val="00713B77"/>
    <w:rsid w:val="00714399"/>
    <w:rsid w:val="00714579"/>
    <w:rsid w:val="00714ADC"/>
    <w:rsid w:val="00714E57"/>
    <w:rsid w:val="00715040"/>
    <w:rsid w:val="00715493"/>
    <w:rsid w:val="00715516"/>
    <w:rsid w:val="007162A3"/>
    <w:rsid w:val="007162F0"/>
    <w:rsid w:val="00716D5C"/>
    <w:rsid w:val="007172F7"/>
    <w:rsid w:val="0071748C"/>
    <w:rsid w:val="0071760B"/>
    <w:rsid w:val="00717632"/>
    <w:rsid w:val="00717A67"/>
    <w:rsid w:val="00717C52"/>
    <w:rsid w:val="00717D70"/>
    <w:rsid w:val="0072021A"/>
    <w:rsid w:val="00720421"/>
    <w:rsid w:val="0072161C"/>
    <w:rsid w:val="00721805"/>
    <w:rsid w:val="007219D8"/>
    <w:rsid w:val="00721F4A"/>
    <w:rsid w:val="007220E2"/>
    <w:rsid w:val="007224F3"/>
    <w:rsid w:val="007224F4"/>
    <w:rsid w:val="00722685"/>
    <w:rsid w:val="00722F11"/>
    <w:rsid w:val="007231F2"/>
    <w:rsid w:val="00723250"/>
    <w:rsid w:val="007234A2"/>
    <w:rsid w:val="00723A2E"/>
    <w:rsid w:val="00723E0C"/>
    <w:rsid w:val="00723FA5"/>
    <w:rsid w:val="007246CE"/>
    <w:rsid w:val="00724981"/>
    <w:rsid w:val="00724A43"/>
    <w:rsid w:val="00724F8E"/>
    <w:rsid w:val="007256F0"/>
    <w:rsid w:val="007257B2"/>
    <w:rsid w:val="007259E1"/>
    <w:rsid w:val="00725BAB"/>
    <w:rsid w:val="00725BBD"/>
    <w:rsid w:val="00725E5F"/>
    <w:rsid w:val="00725E79"/>
    <w:rsid w:val="00726DCD"/>
    <w:rsid w:val="00726E83"/>
    <w:rsid w:val="00727677"/>
    <w:rsid w:val="00727A5A"/>
    <w:rsid w:val="00727B8F"/>
    <w:rsid w:val="00727D34"/>
    <w:rsid w:val="00727DE0"/>
    <w:rsid w:val="007301CC"/>
    <w:rsid w:val="0073042F"/>
    <w:rsid w:val="00730477"/>
    <w:rsid w:val="00730604"/>
    <w:rsid w:val="00730637"/>
    <w:rsid w:val="00730D22"/>
    <w:rsid w:val="00730DB5"/>
    <w:rsid w:val="00730E65"/>
    <w:rsid w:val="00731053"/>
    <w:rsid w:val="007314B4"/>
    <w:rsid w:val="00731BD9"/>
    <w:rsid w:val="00731ED8"/>
    <w:rsid w:val="00731F8E"/>
    <w:rsid w:val="00732526"/>
    <w:rsid w:val="00732AB2"/>
    <w:rsid w:val="00733085"/>
    <w:rsid w:val="0073394E"/>
    <w:rsid w:val="00733965"/>
    <w:rsid w:val="0073399D"/>
    <w:rsid w:val="00733D99"/>
    <w:rsid w:val="00733E3F"/>
    <w:rsid w:val="0073410F"/>
    <w:rsid w:val="00734871"/>
    <w:rsid w:val="00734A16"/>
    <w:rsid w:val="00734B8C"/>
    <w:rsid w:val="007355A0"/>
    <w:rsid w:val="007357EE"/>
    <w:rsid w:val="00735C23"/>
    <w:rsid w:val="00735F98"/>
    <w:rsid w:val="0073618E"/>
    <w:rsid w:val="00736340"/>
    <w:rsid w:val="00736392"/>
    <w:rsid w:val="00736A14"/>
    <w:rsid w:val="00736A8D"/>
    <w:rsid w:val="0073733E"/>
    <w:rsid w:val="00737492"/>
    <w:rsid w:val="00737659"/>
    <w:rsid w:val="0073769A"/>
    <w:rsid w:val="00740317"/>
    <w:rsid w:val="007403DF"/>
    <w:rsid w:val="0074061A"/>
    <w:rsid w:val="007410A1"/>
    <w:rsid w:val="007417A3"/>
    <w:rsid w:val="007417A4"/>
    <w:rsid w:val="007417C8"/>
    <w:rsid w:val="007419F5"/>
    <w:rsid w:val="00741C40"/>
    <w:rsid w:val="00741D8E"/>
    <w:rsid w:val="00742430"/>
    <w:rsid w:val="00742AB5"/>
    <w:rsid w:val="00743687"/>
    <w:rsid w:val="007443C4"/>
    <w:rsid w:val="007448AC"/>
    <w:rsid w:val="007449BB"/>
    <w:rsid w:val="00744D54"/>
    <w:rsid w:val="00745284"/>
    <w:rsid w:val="00745E0D"/>
    <w:rsid w:val="00746088"/>
    <w:rsid w:val="007462A3"/>
    <w:rsid w:val="00746567"/>
    <w:rsid w:val="00746F49"/>
    <w:rsid w:val="00746F9B"/>
    <w:rsid w:val="00747175"/>
    <w:rsid w:val="0074719A"/>
    <w:rsid w:val="007471B2"/>
    <w:rsid w:val="00747225"/>
    <w:rsid w:val="00747803"/>
    <w:rsid w:val="00747868"/>
    <w:rsid w:val="00747A50"/>
    <w:rsid w:val="00747BC9"/>
    <w:rsid w:val="00747BEC"/>
    <w:rsid w:val="007500B7"/>
    <w:rsid w:val="00750574"/>
    <w:rsid w:val="0075061D"/>
    <w:rsid w:val="00750692"/>
    <w:rsid w:val="00750B52"/>
    <w:rsid w:val="00750D3A"/>
    <w:rsid w:val="00750FB6"/>
    <w:rsid w:val="0075100F"/>
    <w:rsid w:val="00751284"/>
    <w:rsid w:val="00751986"/>
    <w:rsid w:val="00751991"/>
    <w:rsid w:val="00751A83"/>
    <w:rsid w:val="00751E5D"/>
    <w:rsid w:val="00752289"/>
    <w:rsid w:val="00752533"/>
    <w:rsid w:val="00752E98"/>
    <w:rsid w:val="007538D9"/>
    <w:rsid w:val="00753D64"/>
    <w:rsid w:val="00753F77"/>
    <w:rsid w:val="00753FF3"/>
    <w:rsid w:val="007545C3"/>
    <w:rsid w:val="00754630"/>
    <w:rsid w:val="007546D8"/>
    <w:rsid w:val="00754DBB"/>
    <w:rsid w:val="00755001"/>
    <w:rsid w:val="00755023"/>
    <w:rsid w:val="007551A9"/>
    <w:rsid w:val="00755344"/>
    <w:rsid w:val="007556B6"/>
    <w:rsid w:val="0075589A"/>
    <w:rsid w:val="007558E2"/>
    <w:rsid w:val="00755BD5"/>
    <w:rsid w:val="00755CC5"/>
    <w:rsid w:val="00755D7F"/>
    <w:rsid w:val="00755F23"/>
    <w:rsid w:val="00756215"/>
    <w:rsid w:val="00756341"/>
    <w:rsid w:val="00756986"/>
    <w:rsid w:val="00756B6A"/>
    <w:rsid w:val="00756C82"/>
    <w:rsid w:val="00756D66"/>
    <w:rsid w:val="00756F4B"/>
    <w:rsid w:val="007570E9"/>
    <w:rsid w:val="007600B6"/>
    <w:rsid w:val="00760BE1"/>
    <w:rsid w:val="00760DF6"/>
    <w:rsid w:val="00760E53"/>
    <w:rsid w:val="00761099"/>
    <w:rsid w:val="00761486"/>
    <w:rsid w:val="007617A2"/>
    <w:rsid w:val="007618AE"/>
    <w:rsid w:val="00761F9C"/>
    <w:rsid w:val="007620B8"/>
    <w:rsid w:val="00762282"/>
    <w:rsid w:val="007623BE"/>
    <w:rsid w:val="00762460"/>
    <w:rsid w:val="0076271A"/>
    <w:rsid w:val="00762B0A"/>
    <w:rsid w:val="0076327D"/>
    <w:rsid w:val="00763710"/>
    <w:rsid w:val="00763924"/>
    <w:rsid w:val="00763C0F"/>
    <w:rsid w:val="0076443D"/>
    <w:rsid w:val="0076448B"/>
    <w:rsid w:val="00764512"/>
    <w:rsid w:val="0076454D"/>
    <w:rsid w:val="00764580"/>
    <w:rsid w:val="0076476F"/>
    <w:rsid w:val="0076491A"/>
    <w:rsid w:val="00764A66"/>
    <w:rsid w:val="00764B0B"/>
    <w:rsid w:val="00764C63"/>
    <w:rsid w:val="00765091"/>
    <w:rsid w:val="007650BC"/>
    <w:rsid w:val="0076528C"/>
    <w:rsid w:val="0076557D"/>
    <w:rsid w:val="00765EEB"/>
    <w:rsid w:val="0076601F"/>
    <w:rsid w:val="00766537"/>
    <w:rsid w:val="0076679D"/>
    <w:rsid w:val="00766905"/>
    <w:rsid w:val="00766B1E"/>
    <w:rsid w:val="00766BF5"/>
    <w:rsid w:val="00766D01"/>
    <w:rsid w:val="0076719E"/>
    <w:rsid w:val="00767355"/>
    <w:rsid w:val="00767376"/>
    <w:rsid w:val="00767624"/>
    <w:rsid w:val="007676FC"/>
    <w:rsid w:val="0076777C"/>
    <w:rsid w:val="00767A17"/>
    <w:rsid w:val="00767B21"/>
    <w:rsid w:val="00767B82"/>
    <w:rsid w:val="00767C2E"/>
    <w:rsid w:val="007703C2"/>
    <w:rsid w:val="0077050C"/>
    <w:rsid w:val="00771F89"/>
    <w:rsid w:val="0077221E"/>
    <w:rsid w:val="00772587"/>
    <w:rsid w:val="00772641"/>
    <w:rsid w:val="007727D8"/>
    <w:rsid w:val="0077349F"/>
    <w:rsid w:val="00773A74"/>
    <w:rsid w:val="0077466D"/>
    <w:rsid w:val="007747EA"/>
    <w:rsid w:val="00774888"/>
    <w:rsid w:val="00774CB3"/>
    <w:rsid w:val="00774F80"/>
    <w:rsid w:val="007750C9"/>
    <w:rsid w:val="007751B8"/>
    <w:rsid w:val="00775434"/>
    <w:rsid w:val="00775471"/>
    <w:rsid w:val="007760E8"/>
    <w:rsid w:val="007760F7"/>
    <w:rsid w:val="00776310"/>
    <w:rsid w:val="00776668"/>
    <w:rsid w:val="00776962"/>
    <w:rsid w:val="00776A0D"/>
    <w:rsid w:val="00776CA4"/>
    <w:rsid w:val="00776F5F"/>
    <w:rsid w:val="00777702"/>
    <w:rsid w:val="0077774F"/>
    <w:rsid w:val="00777B65"/>
    <w:rsid w:val="007803CD"/>
    <w:rsid w:val="00780819"/>
    <w:rsid w:val="007808C9"/>
    <w:rsid w:val="0078090A"/>
    <w:rsid w:val="0078094E"/>
    <w:rsid w:val="00780972"/>
    <w:rsid w:val="007809D9"/>
    <w:rsid w:val="00780F3A"/>
    <w:rsid w:val="0078173F"/>
    <w:rsid w:val="0078174E"/>
    <w:rsid w:val="0078180E"/>
    <w:rsid w:val="0078192A"/>
    <w:rsid w:val="00781A7F"/>
    <w:rsid w:val="00781B2D"/>
    <w:rsid w:val="00781F36"/>
    <w:rsid w:val="00781F8E"/>
    <w:rsid w:val="0078267F"/>
    <w:rsid w:val="0078289F"/>
    <w:rsid w:val="00782BBA"/>
    <w:rsid w:val="00783267"/>
    <w:rsid w:val="00783640"/>
    <w:rsid w:val="0078367C"/>
    <w:rsid w:val="0078394D"/>
    <w:rsid w:val="00783981"/>
    <w:rsid w:val="007839E5"/>
    <w:rsid w:val="00783A8C"/>
    <w:rsid w:val="00784003"/>
    <w:rsid w:val="007840A6"/>
    <w:rsid w:val="00784612"/>
    <w:rsid w:val="007847AC"/>
    <w:rsid w:val="00784B37"/>
    <w:rsid w:val="00784F52"/>
    <w:rsid w:val="00785031"/>
    <w:rsid w:val="007850FC"/>
    <w:rsid w:val="00785348"/>
    <w:rsid w:val="0078538C"/>
    <w:rsid w:val="0078548A"/>
    <w:rsid w:val="007856DE"/>
    <w:rsid w:val="007857F2"/>
    <w:rsid w:val="007858CA"/>
    <w:rsid w:val="00785A7C"/>
    <w:rsid w:val="00785DB1"/>
    <w:rsid w:val="00786031"/>
    <w:rsid w:val="00786837"/>
    <w:rsid w:val="007869C4"/>
    <w:rsid w:val="00786BA9"/>
    <w:rsid w:val="00786D05"/>
    <w:rsid w:val="00786F32"/>
    <w:rsid w:val="00786F8D"/>
    <w:rsid w:val="00787264"/>
    <w:rsid w:val="00787308"/>
    <w:rsid w:val="0078756B"/>
    <w:rsid w:val="00787CDF"/>
    <w:rsid w:val="00787E91"/>
    <w:rsid w:val="007903BB"/>
    <w:rsid w:val="00790431"/>
    <w:rsid w:val="00790A0D"/>
    <w:rsid w:val="00791110"/>
    <w:rsid w:val="00791505"/>
    <w:rsid w:val="00791600"/>
    <w:rsid w:val="00791708"/>
    <w:rsid w:val="00791BE7"/>
    <w:rsid w:val="00791CDA"/>
    <w:rsid w:val="00792B06"/>
    <w:rsid w:val="00792D82"/>
    <w:rsid w:val="00793197"/>
    <w:rsid w:val="0079324E"/>
    <w:rsid w:val="0079343E"/>
    <w:rsid w:val="007934AD"/>
    <w:rsid w:val="00793795"/>
    <w:rsid w:val="00793E91"/>
    <w:rsid w:val="00793F93"/>
    <w:rsid w:val="0079414F"/>
    <w:rsid w:val="007943FC"/>
    <w:rsid w:val="007945ED"/>
    <w:rsid w:val="0079496F"/>
    <w:rsid w:val="00794C87"/>
    <w:rsid w:val="00794DCE"/>
    <w:rsid w:val="00794F81"/>
    <w:rsid w:val="00795283"/>
    <w:rsid w:val="007953EB"/>
    <w:rsid w:val="00795433"/>
    <w:rsid w:val="007954E7"/>
    <w:rsid w:val="0079558D"/>
    <w:rsid w:val="007959D1"/>
    <w:rsid w:val="00795D11"/>
    <w:rsid w:val="00795E9E"/>
    <w:rsid w:val="007966E9"/>
    <w:rsid w:val="00796D1B"/>
    <w:rsid w:val="00796FDA"/>
    <w:rsid w:val="007970C2"/>
    <w:rsid w:val="007970D8"/>
    <w:rsid w:val="007972E5"/>
    <w:rsid w:val="0079732F"/>
    <w:rsid w:val="0079750E"/>
    <w:rsid w:val="00797596"/>
    <w:rsid w:val="0079761D"/>
    <w:rsid w:val="007A07C4"/>
    <w:rsid w:val="007A0CC4"/>
    <w:rsid w:val="007A1379"/>
    <w:rsid w:val="007A19DB"/>
    <w:rsid w:val="007A19ED"/>
    <w:rsid w:val="007A1D5A"/>
    <w:rsid w:val="007A1F44"/>
    <w:rsid w:val="007A2BEA"/>
    <w:rsid w:val="007A2D40"/>
    <w:rsid w:val="007A3487"/>
    <w:rsid w:val="007A354F"/>
    <w:rsid w:val="007A35C5"/>
    <w:rsid w:val="007A3B08"/>
    <w:rsid w:val="007A3CFC"/>
    <w:rsid w:val="007A4618"/>
    <w:rsid w:val="007A4F9C"/>
    <w:rsid w:val="007A5194"/>
    <w:rsid w:val="007A541B"/>
    <w:rsid w:val="007A553F"/>
    <w:rsid w:val="007A59A3"/>
    <w:rsid w:val="007A5D0A"/>
    <w:rsid w:val="007A6931"/>
    <w:rsid w:val="007A6ADB"/>
    <w:rsid w:val="007A71F1"/>
    <w:rsid w:val="007A7816"/>
    <w:rsid w:val="007A7CC0"/>
    <w:rsid w:val="007A7D1A"/>
    <w:rsid w:val="007A7E2C"/>
    <w:rsid w:val="007B0320"/>
    <w:rsid w:val="007B06F3"/>
    <w:rsid w:val="007B0E96"/>
    <w:rsid w:val="007B1566"/>
    <w:rsid w:val="007B1910"/>
    <w:rsid w:val="007B193A"/>
    <w:rsid w:val="007B1C28"/>
    <w:rsid w:val="007B1DAC"/>
    <w:rsid w:val="007B2391"/>
    <w:rsid w:val="007B25FA"/>
    <w:rsid w:val="007B2CC6"/>
    <w:rsid w:val="007B2E6A"/>
    <w:rsid w:val="007B32D9"/>
    <w:rsid w:val="007B3711"/>
    <w:rsid w:val="007B3AD4"/>
    <w:rsid w:val="007B3D2C"/>
    <w:rsid w:val="007B4747"/>
    <w:rsid w:val="007B4AED"/>
    <w:rsid w:val="007B5BB9"/>
    <w:rsid w:val="007B5F1B"/>
    <w:rsid w:val="007B60D5"/>
    <w:rsid w:val="007B636F"/>
    <w:rsid w:val="007B652D"/>
    <w:rsid w:val="007B6A4C"/>
    <w:rsid w:val="007B6D0E"/>
    <w:rsid w:val="007B6D78"/>
    <w:rsid w:val="007B71AD"/>
    <w:rsid w:val="007B72E2"/>
    <w:rsid w:val="007B7342"/>
    <w:rsid w:val="007B7674"/>
    <w:rsid w:val="007B770F"/>
    <w:rsid w:val="007B79E7"/>
    <w:rsid w:val="007B7F17"/>
    <w:rsid w:val="007C0798"/>
    <w:rsid w:val="007C0841"/>
    <w:rsid w:val="007C0BE8"/>
    <w:rsid w:val="007C0EAD"/>
    <w:rsid w:val="007C0EE7"/>
    <w:rsid w:val="007C1485"/>
    <w:rsid w:val="007C164E"/>
    <w:rsid w:val="007C1761"/>
    <w:rsid w:val="007C1B7D"/>
    <w:rsid w:val="007C1E9E"/>
    <w:rsid w:val="007C1EAB"/>
    <w:rsid w:val="007C1EAE"/>
    <w:rsid w:val="007C1F7C"/>
    <w:rsid w:val="007C22E2"/>
    <w:rsid w:val="007C2403"/>
    <w:rsid w:val="007C240C"/>
    <w:rsid w:val="007C2971"/>
    <w:rsid w:val="007C2BA9"/>
    <w:rsid w:val="007C2DBB"/>
    <w:rsid w:val="007C2E75"/>
    <w:rsid w:val="007C3FFF"/>
    <w:rsid w:val="007C4197"/>
    <w:rsid w:val="007C4359"/>
    <w:rsid w:val="007C465A"/>
    <w:rsid w:val="007C4915"/>
    <w:rsid w:val="007C618A"/>
    <w:rsid w:val="007C692B"/>
    <w:rsid w:val="007C6949"/>
    <w:rsid w:val="007C6C04"/>
    <w:rsid w:val="007C6E31"/>
    <w:rsid w:val="007C7105"/>
    <w:rsid w:val="007C728C"/>
    <w:rsid w:val="007C7532"/>
    <w:rsid w:val="007C769F"/>
    <w:rsid w:val="007C78BC"/>
    <w:rsid w:val="007C7DD0"/>
    <w:rsid w:val="007D1028"/>
    <w:rsid w:val="007D1432"/>
    <w:rsid w:val="007D1F94"/>
    <w:rsid w:val="007D269D"/>
    <w:rsid w:val="007D2D79"/>
    <w:rsid w:val="007D31C4"/>
    <w:rsid w:val="007D320F"/>
    <w:rsid w:val="007D36D0"/>
    <w:rsid w:val="007D3870"/>
    <w:rsid w:val="007D3A2B"/>
    <w:rsid w:val="007D4503"/>
    <w:rsid w:val="007D4C66"/>
    <w:rsid w:val="007D4E72"/>
    <w:rsid w:val="007D4EF7"/>
    <w:rsid w:val="007D501E"/>
    <w:rsid w:val="007D5593"/>
    <w:rsid w:val="007D5ECF"/>
    <w:rsid w:val="007D6131"/>
    <w:rsid w:val="007D641B"/>
    <w:rsid w:val="007D66A4"/>
    <w:rsid w:val="007D67E7"/>
    <w:rsid w:val="007D687D"/>
    <w:rsid w:val="007D6C77"/>
    <w:rsid w:val="007D742B"/>
    <w:rsid w:val="007D767B"/>
    <w:rsid w:val="007E00B8"/>
    <w:rsid w:val="007E025E"/>
    <w:rsid w:val="007E0D7D"/>
    <w:rsid w:val="007E125E"/>
    <w:rsid w:val="007E17D2"/>
    <w:rsid w:val="007E1F2B"/>
    <w:rsid w:val="007E3425"/>
    <w:rsid w:val="007E366B"/>
    <w:rsid w:val="007E3D2A"/>
    <w:rsid w:val="007E4120"/>
    <w:rsid w:val="007E423E"/>
    <w:rsid w:val="007E45AA"/>
    <w:rsid w:val="007E45CA"/>
    <w:rsid w:val="007E4814"/>
    <w:rsid w:val="007E4842"/>
    <w:rsid w:val="007E4A26"/>
    <w:rsid w:val="007E4C90"/>
    <w:rsid w:val="007E4E3A"/>
    <w:rsid w:val="007E5472"/>
    <w:rsid w:val="007E56BA"/>
    <w:rsid w:val="007E571D"/>
    <w:rsid w:val="007E5F3D"/>
    <w:rsid w:val="007E60E6"/>
    <w:rsid w:val="007E67AF"/>
    <w:rsid w:val="007E6934"/>
    <w:rsid w:val="007E6DF8"/>
    <w:rsid w:val="007E6EEC"/>
    <w:rsid w:val="007E6F15"/>
    <w:rsid w:val="007E712E"/>
    <w:rsid w:val="007E7544"/>
    <w:rsid w:val="007E76BB"/>
    <w:rsid w:val="007E78AA"/>
    <w:rsid w:val="007E7A2A"/>
    <w:rsid w:val="007E7CF1"/>
    <w:rsid w:val="007F0D70"/>
    <w:rsid w:val="007F0DFE"/>
    <w:rsid w:val="007F2348"/>
    <w:rsid w:val="007F285E"/>
    <w:rsid w:val="007F2A1F"/>
    <w:rsid w:val="007F2AD3"/>
    <w:rsid w:val="007F2C35"/>
    <w:rsid w:val="007F3413"/>
    <w:rsid w:val="007F3752"/>
    <w:rsid w:val="007F3D0D"/>
    <w:rsid w:val="007F3E90"/>
    <w:rsid w:val="007F49EA"/>
    <w:rsid w:val="007F4E0A"/>
    <w:rsid w:val="007F5235"/>
    <w:rsid w:val="007F5898"/>
    <w:rsid w:val="007F5A79"/>
    <w:rsid w:val="007F5AEB"/>
    <w:rsid w:val="007F5CAC"/>
    <w:rsid w:val="007F61E3"/>
    <w:rsid w:val="007F632C"/>
    <w:rsid w:val="007F6754"/>
    <w:rsid w:val="007F6BC1"/>
    <w:rsid w:val="007F7678"/>
    <w:rsid w:val="007F7AF4"/>
    <w:rsid w:val="008001C7"/>
    <w:rsid w:val="00800885"/>
    <w:rsid w:val="00800E09"/>
    <w:rsid w:val="00801098"/>
    <w:rsid w:val="00801322"/>
    <w:rsid w:val="0080194D"/>
    <w:rsid w:val="008019B6"/>
    <w:rsid w:val="00801B1C"/>
    <w:rsid w:val="00801C04"/>
    <w:rsid w:val="00801DBE"/>
    <w:rsid w:val="00802143"/>
    <w:rsid w:val="00802315"/>
    <w:rsid w:val="00802624"/>
    <w:rsid w:val="00802E82"/>
    <w:rsid w:val="008034D9"/>
    <w:rsid w:val="00803E9B"/>
    <w:rsid w:val="008040CD"/>
    <w:rsid w:val="008045C2"/>
    <w:rsid w:val="00804624"/>
    <w:rsid w:val="00804B45"/>
    <w:rsid w:val="00804C4D"/>
    <w:rsid w:val="00805002"/>
    <w:rsid w:val="008050CC"/>
    <w:rsid w:val="0080528F"/>
    <w:rsid w:val="00805629"/>
    <w:rsid w:val="008057B8"/>
    <w:rsid w:val="008058AF"/>
    <w:rsid w:val="00806117"/>
    <w:rsid w:val="00806531"/>
    <w:rsid w:val="008065CB"/>
    <w:rsid w:val="00806702"/>
    <w:rsid w:val="00806A8A"/>
    <w:rsid w:val="00806C9B"/>
    <w:rsid w:val="00806E69"/>
    <w:rsid w:val="00806E6C"/>
    <w:rsid w:val="0080718F"/>
    <w:rsid w:val="008071C0"/>
    <w:rsid w:val="008076DD"/>
    <w:rsid w:val="00807C56"/>
    <w:rsid w:val="00807DF5"/>
    <w:rsid w:val="00807EE7"/>
    <w:rsid w:val="00807F32"/>
    <w:rsid w:val="0081061D"/>
    <w:rsid w:val="008106B7"/>
    <w:rsid w:val="00810BA8"/>
    <w:rsid w:val="00811075"/>
    <w:rsid w:val="0081138A"/>
    <w:rsid w:val="00811864"/>
    <w:rsid w:val="008118BD"/>
    <w:rsid w:val="00811BDF"/>
    <w:rsid w:val="00811CE1"/>
    <w:rsid w:val="00811D98"/>
    <w:rsid w:val="00812080"/>
    <w:rsid w:val="00812101"/>
    <w:rsid w:val="00812693"/>
    <w:rsid w:val="008126AD"/>
    <w:rsid w:val="008126CA"/>
    <w:rsid w:val="00812B90"/>
    <w:rsid w:val="008132E8"/>
    <w:rsid w:val="00813576"/>
    <w:rsid w:val="008136E2"/>
    <w:rsid w:val="008137BB"/>
    <w:rsid w:val="00813BFD"/>
    <w:rsid w:val="00814523"/>
    <w:rsid w:val="00814736"/>
    <w:rsid w:val="00814744"/>
    <w:rsid w:val="00814A3B"/>
    <w:rsid w:val="00814EE4"/>
    <w:rsid w:val="00815360"/>
    <w:rsid w:val="008158CE"/>
    <w:rsid w:val="00815906"/>
    <w:rsid w:val="008159C8"/>
    <w:rsid w:val="00815AC5"/>
    <w:rsid w:val="00815E4D"/>
    <w:rsid w:val="0081628C"/>
    <w:rsid w:val="0081641F"/>
    <w:rsid w:val="008165A6"/>
    <w:rsid w:val="0081686E"/>
    <w:rsid w:val="00816BEE"/>
    <w:rsid w:val="00817372"/>
    <w:rsid w:val="00817678"/>
    <w:rsid w:val="00817B63"/>
    <w:rsid w:val="008208F2"/>
    <w:rsid w:val="00820A20"/>
    <w:rsid w:val="008215D7"/>
    <w:rsid w:val="00821774"/>
    <w:rsid w:val="00821B15"/>
    <w:rsid w:val="00822388"/>
    <w:rsid w:val="00822554"/>
    <w:rsid w:val="008225CD"/>
    <w:rsid w:val="00823906"/>
    <w:rsid w:val="00823FD4"/>
    <w:rsid w:val="008241BB"/>
    <w:rsid w:val="00824615"/>
    <w:rsid w:val="00824647"/>
    <w:rsid w:val="00824DE5"/>
    <w:rsid w:val="008250CB"/>
    <w:rsid w:val="00826023"/>
    <w:rsid w:val="008260C5"/>
    <w:rsid w:val="008268C8"/>
    <w:rsid w:val="00826D8F"/>
    <w:rsid w:val="00827FF7"/>
    <w:rsid w:val="00830501"/>
    <w:rsid w:val="00830A7F"/>
    <w:rsid w:val="00830D4F"/>
    <w:rsid w:val="00830E7F"/>
    <w:rsid w:val="00830E93"/>
    <w:rsid w:val="008314B6"/>
    <w:rsid w:val="0083158A"/>
    <w:rsid w:val="00831E8E"/>
    <w:rsid w:val="00832245"/>
    <w:rsid w:val="00832348"/>
    <w:rsid w:val="00832D3A"/>
    <w:rsid w:val="00832EF6"/>
    <w:rsid w:val="008332A3"/>
    <w:rsid w:val="008335D4"/>
    <w:rsid w:val="00833683"/>
    <w:rsid w:val="00833AB7"/>
    <w:rsid w:val="008340D1"/>
    <w:rsid w:val="00834555"/>
    <w:rsid w:val="008348B7"/>
    <w:rsid w:val="00834A14"/>
    <w:rsid w:val="00834B63"/>
    <w:rsid w:val="00835202"/>
    <w:rsid w:val="00835DCC"/>
    <w:rsid w:val="0083624C"/>
    <w:rsid w:val="00836367"/>
    <w:rsid w:val="008365F0"/>
    <w:rsid w:val="008369DE"/>
    <w:rsid w:val="00836ABA"/>
    <w:rsid w:val="00836CC6"/>
    <w:rsid w:val="00836DF1"/>
    <w:rsid w:val="00840411"/>
    <w:rsid w:val="00840E2C"/>
    <w:rsid w:val="00840EB9"/>
    <w:rsid w:val="00840F57"/>
    <w:rsid w:val="00840F82"/>
    <w:rsid w:val="00841557"/>
    <w:rsid w:val="00841816"/>
    <w:rsid w:val="008422F4"/>
    <w:rsid w:val="00842894"/>
    <w:rsid w:val="0084374B"/>
    <w:rsid w:val="008440B1"/>
    <w:rsid w:val="0084447E"/>
    <w:rsid w:val="00844496"/>
    <w:rsid w:val="0084457D"/>
    <w:rsid w:val="00844AA3"/>
    <w:rsid w:val="008455AB"/>
    <w:rsid w:val="00845D84"/>
    <w:rsid w:val="0084608F"/>
    <w:rsid w:val="00846703"/>
    <w:rsid w:val="008469D2"/>
    <w:rsid w:val="00846AD6"/>
    <w:rsid w:val="00846ADD"/>
    <w:rsid w:val="008471B1"/>
    <w:rsid w:val="008472EB"/>
    <w:rsid w:val="00847461"/>
    <w:rsid w:val="00847738"/>
    <w:rsid w:val="00847AE5"/>
    <w:rsid w:val="00850193"/>
    <w:rsid w:val="0085088F"/>
    <w:rsid w:val="008508D1"/>
    <w:rsid w:val="00851081"/>
    <w:rsid w:val="00851755"/>
    <w:rsid w:val="008518B8"/>
    <w:rsid w:val="00851944"/>
    <w:rsid w:val="00851BDF"/>
    <w:rsid w:val="00851D0D"/>
    <w:rsid w:val="00851EFC"/>
    <w:rsid w:val="00851F9E"/>
    <w:rsid w:val="0085222E"/>
    <w:rsid w:val="00852884"/>
    <w:rsid w:val="00852A41"/>
    <w:rsid w:val="00852CF8"/>
    <w:rsid w:val="00852D97"/>
    <w:rsid w:val="00852DC7"/>
    <w:rsid w:val="00853587"/>
    <w:rsid w:val="00853BA5"/>
    <w:rsid w:val="00853C29"/>
    <w:rsid w:val="00854BDE"/>
    <w:rsid w:val="00854C76"/>
    <w:rsid w:val="00854DD2"/>
    <w:rsid w:val="00854F25"/>
    <w:rsid w:val="00855656"/>
    <w:rsid w:val="008556A1"/>
    <w:rsid w:val="008557A3"/>
    <w:rsid w:val="008557F3"/>
    <w:rsid w:val="00855849"/>
    <w:rsid w:val="00855B5F"/>
    <w:rsid w:val="00855CED"/>
    <w:rsid w:val="0085665E"/>
    <w:rsid w:val="00856782"/>
    <w:rsid w:val="008567CC"/>
    <w:rsid w:val="00856D22"/>
    <w:rsid w:val="00856D7F"/>
    <w:rsid w:val="00856EDA"/>
    <w:rsid w:val="008574CF"/>
    <w:rsid w:val="00857521"/>
    <w:rsid w:val="00860558"/>
    <w:rsid w:val="00860782"/>
    <w:rsid w:val="00860A64"/>
    <w:rsid w:val="0086141A"/>
    <w:rsid w:val="00861571"/>
    <w:rsid w:val="00861B03"/>
    <w:rsid w:val="00861F6A"/>
    <w:rsid w:val="00862114"/>
    <w:rsid w:val="008622D8"/>
    <w:rsid w:val="0086274E"/>
    <w:rsid w:val="00862884"/>
    <w:rsid w:val="0086322B"/>
    <w:rsid w:val="00863680"/>
    <w:rsid w:val="00863899"/>
    <w:rsid w:val="0086409F"/>
    <w:rsid w:val="0086430A"/>
    <w:rsid w:val="00864533"/>
    <w:rsid w:val="00864877"/>
    <w:rsid w:val="00864C51"/>
    <w:rsid w:val="00864DB9"/>
    <w:rsid w:val="008650C1"/>
    <w:rsid w:val="008652A3"/>
    <w:rsid w:val="00865807"/>
    <w:rsid w:val="00865E7D"/>
    <w:rsid w:val="00865FC8"/>
    <w:rsid w:val="008666A7"/>
    <w:rsid w:val="00866863"/>
    <w:rsid w:val="00866901"/>
    <w:rsid w:val="00866C69"/>
    <w:rsid w:val="008673EC"/>
    <w:rsid w:val="00870576"/>
    <w:rsid w:val="00870994"/>
    <w:rsid w:val="00870A25"/>
    <w:rsid w:val="00870DBE"/>
    <w:rsid w:val="0087103A"/>
    <w:rsid w:val="008711C5"/>
    <w:rsid w:val="008714DC"/>
    <w:rsid w:val="00871BCD"/>
    <w:rsid w:val="00871D17"/>
    <w:rsid w:val="00872023"/>
    <w:rsid w:val="00872311"/>
    <w:rsid w:val="00872950"/>
    <w:rsid w:val="00872C49"/>
    <w:rsid w:val="00872DB5"/>
    <w:rsid w:val="0087351B"/>
    <w:rsid w:val="008735EA"/>
    <w:rsid w:val="0087408B"/>
    <w:rsid w:val="00874468"/>
    <w:rsid w:val="008750E2"/>
    <w:rsid w:val="008751EA"/>
    <w:rsid w:val="00875646"/>
    <w:rsid w:val="00875C2E"/>
    <w:rsid w:val="00876233"/>
    <w:rsid w:val="00876273"/>
    <w:rsid w:val="0087666E"/>
    <w:rsid w:val="008776A6"/>
    <w:rsid w:val="00877A08"/>
    <w:rsid w:val="0088071D"/>
    <w:rsid w:val="00880841"/>
    <w:rsid w:val="00880A92"/>
    <w:rsid w:val="00880AD1"/>
    <w:rsid w:val="00880B20"/>
    <w:rsid w:val="00880EAE"/>
    <w:rsid w:val="00880F39"/>
    <w:rsid w:val="00881661"/>
    <w:rsid w:val="008816EE"/>
    <w:rsid w:val="0088175D"/>
    <w:rsid w:val="008817C1"/>
    <w:rsid w:val="00881A93"/>
    <w:rsid w:val="00881ACD"/>
    <w:rsid w:val="00882167"/>
    <w:rsid w:val="00882465"/>
    <w:rsid w:val="00882674"/>
    <w:rsid w:val="008835AD"/>
    <w:rsid w:val="008836AF"/>
    <w:rsid w:val="008838B8"/>
    <w:rsid w:val="00883928"/>
    <w:rsid w:val="00883CF3"/>
    <w:rsid w:val="0088403A"/>
    <w:rsid w:val="008840CD"/>
    <w:rsid w:val="0088476C"/>
    <w:rsid w:val="00884BA0"/>
    <w:rsid w:val="00884E58"/>
    <w:rsid w:val="00884FA3"/>
    <w:rsid w:val="00885749"/>
    <w:rsid w:val="0088594B"/>
    <w:rsid w:val="00886670"/>
    <w:rsid w:val="008866DC"/>
    <w:rsid w:val="00886750"/>
    <w:rsid w:val="00886917"/>
    <w:rsid w:val="008869AE"/>
    <w:rsid w:val="00886D6C"/>
    <w:rsid w:val="00887002"/>
    <w:rsid w:val="0088749E"/>
    <w:rsid w:val="008878A9"/>
    <w:rsid w:val="008879CC"/>
    <w:rsid w:val="00887B71"/>
    <w:rsid w:val="008902F0"/>
    <w:rsid w:val="008909B6"/>
    <w:rsid w:val="00890B3F"/>
    <w:rsid w:val="00890BE6"/>
    <w:rsid w:val="00890C27"/>
    <w:rsid w:val="008911E0"/>
    <w:rsid w:val="00891882"/>
    <w:rsid w:val="00891C72"/>
    <w:rsid w:val="00891FB7"/>
    <w:rsid w:val="00893106"/>
    <w:rsid w:val="0089376C"/>
    <w:rsid w:val="00893934"/>
    <w:rsid w:val="00893A73"/>
    <w:rsid w:val="00893EA9"/>
    <w:rsid w:val="00894F1E"/>
    <w:rsid w:val="008954F8"/>
    <w:rsid w:val="008957AC"/>
    <w:rsid w:val="008958FA"/>
    <w:rsid w:val="00895E36"/>
    <w:rsid w:val="00895EE2"/>
    <w:rsid w:val="00896A51"/>
    <w:rsid w:val="008970BC"/>
    <w:rsid w:val="00897530"/>
    <w:rsid w:val="00897AB2"/>
    <w:rsid w:val="00897B4A"/>
    <w:rsid w:val="00897B94"/>
    <w:rsid w:val="00897CA7"/>
    <w:rsid w:val="00897CAB"/>
    <w:rsid w:val="008A04E1"/>
    <w:rsid w:val="008A051B"/>
    <w:rsid w:val="008A07AC"/>
    <w:rsid w:val="008A0896"/>
    <w:rsid w:val="008A095C"/>
    <w:rsid w:val="008A0DF8"/>
    <w:rsid w:val="008A0E79"/>
    <w:rsid w:val="008A0F2B"/>
    <w:rsid w:val="008A1598"/>
    <w:rsid w:val="008A17EF"/>
    <w:rsid w:val="008A17FC"/>
    <w:rsid w:val="008A1944"/>
    <w:rsid w:val="008A1A0A"/>
    <w:rsid w:val="008A1C6E"/>
    <w:rsid w:val="008A1DBF"/>
    <w:rsid w:val="008A2A4A"/>
    <w:rsid w:val="008A2C10"/>
    <w:rsid w:val="008A32EE"/>
    <w:rsid w:val="008A3625"/>
    <w:rsid w:val="008A40C7"/>
    <w:rsid w:val="008A41BA"/>
    <w:rsid w:val="008A468D"/>
    <w:rsid w:val="008A46B3"/>
    <w:rsid w:val="008A536F"/>
    <w:rsid w:val="008A5569"/>
    <w:rsid w:val="008A5571"/>
    <w:rsid w:val="008A5615"/>
    <w:rsid w:val="008A57D0"/>
    <w:rsid w:val="008A5D67"/>
    <w:rsid w:val="008A6056"/>
    <w:rsid w:val="008A605A"/>
    <w:rsid w:val="008A65B4"/>
    <w:rsid w:val="008A68FB"/>
    <w:rsid w:val="008A6B74"/>
    <w:rsid w:val="008A6FBC"/>
    <w:rsid w:val="008A70D9"/>
    <w:rsid w:val="008A7A7D"/>
    <w:rsid w:val="008A7C96"/>
    <w:rsid w:val="008A7D5F"/>
    <w:rsid w:val="008B00E6"/>
    <w:rsid w:val="008B0255"/>
    <w:rsid w:val="008B09FF"/>
    <w:rsid w:val="008B1173"/>
    <w:rsid w:val="008B13A4"/>
    <w:rsid w:val="008B1606"/>
    <w:rsid w:val="008B19C2"/>
    <w:rsid w:val="008B2051"/>
    <w:rsid w:val="008B277D"/>
    <w:rsid w:val="008B2ED3"/>
    <w:rsid w:val="008B2EE5"/>
    <w:rsid w:val="008B2F5B"/>
    <w:rsid w:val="008B35DB"/>
    <w:rsid w:val="008B3779"/>
    <w:rsid w:val="008B3BA2"/>
    <w:rsid w:val="008B3C1B"/>
    <w:rsid w:val="008B3C59"/>
    <w:rsid w:val="008B3C76"/>
    <w:rsid w:val="008B3CF7"/>
    <w:rsid w:val="008B3D09"/>
    <w:rsid w:val="008B3EAC"/>
    <w:rsid w:val="008B4EA4"/>
    <w:rsid w:val="008B55AD"/>
    <w:rsid w:val="008B5A08"/>
    <w:rsid w:val="008B5BFD"/>
    <w:rsid w:val="008B5FB2"/>
    <w:rsid w:val="008B634B"/>
    <w:rsid w:val="008B6A39"/>
    <w:rsid w:val="008B6CD1"/>
    <w:rsid w:val="008B6D45"/>
    <w:rsid w:val="008B6EBE"/>
    <w:rsid w:val="008B70BF"/>
    <w:rsid w:val="008B716C"/>
    <w:rsid w:val="008B7A8A"/>
    <w:rsid w:val="008B7CA5"/>
    <w:rsid w:val="008B7F5E"/>
    <w:rsid w:val="008C00BE"/>
    <w:rsid w:val="008C0202"/>
    <w:rsid w:val="008C0D47"/>
    <w:rsid w:val="008C1214"/>
    <w:rsid w:val="008C12B7"/>
    <w:rsid w:val="008C1961"/>
    <w:rsid w:val="008C19B7"/>
    <w:rsid w:val="008C1D97"/>
    <w:rsid w:val="008C1E3D"/>
    <w:rsid w:val="008C2238"/>
    <w:rsid w:val="008C224B"/>
    <w:rsid w:val="008C31A3"/>
    <w:rsid w:val="008C3B23"/>
    <w:rsid w:val="008C3BEA"/>
    <w:rsid w:val="008C3F44"/>
    <w:rsid w:val="008C432F"/>
    <w:rsid w:val="008C455A"/>
    <w:rsid w:val="008C49FC"/>
    <w:rsid w:val="008C4A33"/>
    <w:rsid w:val="008C4DF0"/>
    <w:rsid w:val="008C560A"/>
    <w:rsid w:val="008C5B3E"/>
    <w:rsid w:val="008C5CCD"/>
    <w:rsid w:val="008C5FBE"/>
    <w:rsid w:val="008C6350"/>
    <w:rsid w:val="008C7244"/>
    <w:rsid w:val="008C7519"/>
    <w:rsid w:val="008C7C09"/>
    <w:rsid w:val="008C7C41"/>
    <w:rsid w:val="008C7CD4"/>
    <w:rsid w:val="008C7F08"/>
    <w:rsid w:val="008C7FB3"/>
    <w:rsid w:val="008D0303"/>
    <w:rsid w:val="008D04EA"/>
    <w:rsid w:val="008D0885"/>
    <w:rsid w:val="008D0D9F"/>
    <w:rsid w:val="008D0E84"/>
    <w:rsid w:val="008D1117"/>
    <w:rsid w:val="008D1143"/>
    <w:rsid w:val="008D121E"/>
    <w:rsid w:val="008D13AF"/>
    <w:rsid w:val="008D152A"/>
    <w:rsid w:val="008D16C0"/>
    <w:rsid w:val="008D1B86"/>
    <w:rsid w:val="008D1C35"/>
    <w:rsid w:val="008D1F78"/>
    <w:rsid w:val="008D1F8B"/>
    <w:rsid w:val="008D3207"/>
    <w:rsid w:val="008D37AD"/>
    <w:rsid w:val="008D3952"/>
    <w:rsid w:val="008D3B97"/>
    <w:rsid w:val="008D41EA"/>
    <w:rsid w:val="008D49F8"/>
    <w:rsid w:val="008D4AF7"/>
    <w:rsid w:val="008D4C17"/>
    <w:rsid w:val="008D4E11"/>
    <w:rsid w:val="008D51F6"/>
    <w:rsid w:val="008D534F"/>
    <w:rsid w:val="008D5440"/>
    <w:rsid w:val="008D54F0"/>
    <w:rsid w:val="008D5664"/>
    <w:rsid w:val="008D5675"/>
    <w:rsid w:val="008D5843"/>
    <w:rsid w:val="008D5953"/>
    <w:rsid w:val="008D5B5A"/>
    <w:rsid w:val="008D63C4"/>
    <w:rsid w:val="008D6CFF"/>
    <w:rsid w:val="008D73B2"/>
    <w:rsid w:val="008D786E"/>
    <w:rsid w:val="008D7B5A"/>
    <w:rsid w:val="008D7D5D"/>
    <w:rsid w:val="008D7E90"/>
    <w:rsid w:val="008D7F21"/>
    <w:rsid w:val="008D7FB8"/>
    <w:rsid w:val="008E02B6"/>
    <w:rsid w:val="008E04A9"/>
    <w:rsid w:val="008E07C5"/>
    <w:rsid w:val="008E0918"/>
    <w:rsid w:val="008E0A47"/>
    <w:rsid w:val="008E0BAB"/>
    <w:rsid w:val="008E1073"/>
    <w:rsid w:val="008E1106"/>
    <w:rsid w:val="008E1416"/>
    <w:rsid w:val="008E18C6"/>
    <w:rsid w:val="008E1931"/>
    <w:rsid w:val="008E1E45"/>
    <w:rsid w:val="008E1F30"/>
    <w:rsid w:val="008E22B3"/>
    <w:rsid w:val="008E238D"/>
    <w:rsid w:val="008E262D"/>
    <w:rsid w:val="008E2C39"/>
    <w:rsid w:val="008E3013"/>
    <w:rsid w:val="008E31A4"/>
    <w:rsid w:val="008E3944"/>
    <w:rsid w:val="008E3C57"/>
    <w:rsid w:val="008E3CD1"/>
    <w:rsid w:val="008E3F9E"/>
    <w:rsid w:val="008E41D2"/>
    <w:rsid w:val="008E41D8"/>
    <w:rsid w:val="008E43A4"/>
    <w:rsid w:val="008E488F"/>
    <w:rsid w:val="008E4B7F"/>
    <w:rsid w:val="008E4F5B"/>
    <w:rsid w:val="008E5B92"/>
    <w:rsid w:val="008E60D2"/>
    <w:rsid w:val="008E64A0"/>
    <w:rsid w:val="008E65B0"/>
    <w:rsid w:val="008E6870"/>
    <w:rsid w:val="008E6C19"/>
    <w:rsid w:val="008E74E6"/>
    <w:rsid w:val="008E7A6A"/>
    <w:rsid w:val="008E7CB3"/>
    <w:rsid w:val="008F0078"/>
    <w:rsid w:val="008F00A5"/>
    <w:rsid w:val="008F0166"/>
    <w:rsid w:val="008F0226"/>
    <w:rsid w:val="008F1212"/>
    <w:rsid w:val="008F12FE"/>
    <w:rsid w:val="008F136D"/>
    <w:rsid w:val="008F13B9"/>
    <w:rsid w:val="008F169B"/>
    <w:rsid w:val="008F1ACE"/>
    <w:rsid w:val="008F2910"/>
    <w:rsid w:val="008F2DD9"/>
    <w:rsid w:val="008F41AA"/>
    <w:rsid w:val="008F4591"/>
    <w:rsid w:val="008F4819"/>
    <w:rsid w:val="008F4998"/>
    <w:rsid w:val="008F4CF0"/>
    <w:rsid w:val="008F4E3C"/>
    <w:rsid w:val="008F4F78"/>
    <w:rsid w:val="008F5085"/>
    <w:rsid w:val="008F56CB"/>
    <w:rsid w:val="008F5807"/>
    <w:rsid w:val="008F5974"/>
    <w:rsid w:val="008F5B7E"/>
    <w:rsid w:val="008F5BA6"/>
    <w:rsid w:val="008F6519"/>
    <w:rsid w:val="008F6554"/>
    <w:rsid w:val="008F6AE9"/>
    <w:rsid w:val="008F6C4A"/>
    <w:rsid w:val="008F6D2B"/>
    <w:rsid w:val="008F6E7D"/>
    <w:rsid w:val="008F70FC"/>
    <w:rsid w:val="008F7229"/>
    <w:rsid w:val="008F7421"/>
    <w:rsid w:val="008F7813"/>
    <w:rsid w:val="008F78E6"/>
    <w:rsid w:val="008F7DCD"/>
    <w:rsid w:val="0090019F"/>
    <w:rsid w:val="0090053C"/>
    <w:rsid w:val="00900D6C"/>
    <w:rsid w:val="009010D7"/>
    <w:rsid w:val="00901926"/>
    <w:rsid w:val="009024B2"/>
    <w:rsid w:val="00903D88"/>
    <w:rsid w:val="00903DD5"/>
    <w:rsid w:val="009040D5"/>
    <w:rsid w:val="0090414F"/>
    <w:rsid w:val="009045BA"/>
    <w:rsid w:val="00904ED1"/>
    <w:rsid w:val="00904F01"/>
    <w:rsid w:val="009055FA"/>
    <w:rsid w:val="00905A52"/>
    <w:rsid w:val="00906394"/>
    <w:rsid w:val="00907086"/>
    <w:rsid w:val="00907351"/>
    <w:rsid w:val="009073AB"/>
    <w:rsid w:val="00907434"/>
    <w:rsid w:val="00907712"/>
    <w:rsid w:val="00907EB4"/>
    <w:rsid w:val="00907F0A"/>
    <w:rsid w:val="009102A8"/>
    <w:rsid w:val="0091072C"/>
    <w:rsid w:val="00912299"/>
    <w:rsid w:val="009125A1"/>
    <w:rsid w:val="00912867"/>
    <w:rsid w:val="009129D0"/>
    <w:rsid w:val="009129F4"/>
    <w:rsid w:val="00912B01"/>
    <w:rsid w:val="00912FE8"/>
    <w:rsid w:val="009131FF"/>
    <w:rsid w:val="0091322B"/>
    <w:rsid w:val="00913955"/>
    <w:rsid w:val="00913E36"/>
    <w:rsid w:val="009140CD"/>
    <w:rsid w:val="009146C0"/>
    <w:rsid w:val="0091529B"/>
    <w:rsid w:val="009154EA"/>
    <w:rsid w:val="009155F8"/>
    <w:rsid w:val="00915CFC"/>
    <w:rsid w:val="00915DA8"/>
    <w:rsid w:val="009164BB"/>
    <w:rsid w:val="00917154"/>
    <w:rsid w:val="00917380"/>
    <w:rsid w:val="00917433"/>
    <w:rsid w:val="00917479"/>
    <w:rsid w:val="00917E3B"/>
    <w:rsid w:val="009202F6"/>
    <w:rsid w:val="009203CD"/>
    <w:rsid w:val="0092098D"/>
    <w:rsid w:val="0092099E"/>
    <w:rsid w:val="00920B14"/>
    <w:rsid w:val="00921499"/>
    <w:rsid w:val="0092161B"/>
    <w:rsid w:val="0092172B"/>
    <w:rsid w:val="0092185A"/>
    <w:rsid w:val="009219C1"/>
    <w:rsid w:val="00921A7A"/>
    <w:rsid w:val="00921EE3"/>
    <w:rsid w:val="00922624"/>
    <w:rsid w:val="00922745"/>
    <w:rsid w:val="00922878"/>
    <w:rsid w:val="00922B3D"/>
    <w:rsid w:val="00922B5E"/>
    <w:rsid w:val="00922BD5"/>
    <w:rsid w:val="00922D9F"/>
    <w:rsid w:val="00922DD7"/>
    <w:rsid w:val="00922EA5"/>
    <w:rsid w:val="00922F04"/>
    <w:rsid w:val="0092309F"/>
    <w:rsid w:val="009231CE"/>
    <w:rsid w:val="009234EB"/>
    <w:rsid w:val="0092380A"/>
    <w:rsid w:val="00925430"/>
    <w:rsid w:val="00925C69"/>
    <w:rsid w:val="00925D29"/>
    <w:rsid w:val="00926736"/>
    <w:rsid w:val="00926804"/>
    <w:rsid w:val="009268A7"/>
    <w:rsid w:val="009268D5"/>
    <w:rsid w:val="009269E7"/>
    <w:rsid w:val="00926E05"/>
    <w:rsid w:val="00926E2A"/>
    <w:rsid w:val="0092765C"/>
    <w:rsid w:val="00927815"/>
    <w:rsid w:val="009278B5"/>
    <w:rsid w:val="009278E2"/>
    <w:rsid w:val="00927BE7"/>
    <w:rsid w:val="00930493"/>
    <w:rsid w:val="009308EF"/>
    <w:rsid w:val="00930A5C"/>
    <w:rsid w:val="00930E01"/>
    <w:rsid w:val="0093185B"/>
    <w:rsid w:val="00931892"/>
    <w:rsid w:val="00931D3F"/>
    <w:rsid w:val="00931EEB"/>
    <w:rsid w:val="009324A7"/>
    <w:rsid w:val="009325E6"/>
    <w:rsid w:val="00932717"/>
    <w:rsid w:val="00932748"/>
    <w:rsid w:val="009328E5"/>
    <w:rsid w:val="00932CBD"/>
    <w:rsid w:val="00932E99"/>
    <w:rsid w:val="00933099"/>
    <w:rsid w:val="0093397D"/>
    <w:rsid w:val="00933B4D"/>
    <w:rsid w:val="00933F5A"/>
    <w:rsid w:val="00933F8B"/>
    <w:rsid w:val="0093403C"/>
    <w:rsid w:val="009345D4"/>
    <w:rsid w:val="00934733"/>
    <w:rsid w:val="00934870"/>
    <w:rsid w:val="00934960"/>
    <w:rsid w:val="00934E55"/>
    <w:rsid w:val="00935406"/>
    <w:rsid w:val="00935D6B"/>
    <w:rsid w:val="0093629A"/>
    <w:rsid w:val="009363B0"/>
    <w:rsid w:val="00936916"/>
    <w:rsid w:val="00936E33"/>
    <w:rsid w:val="00936F4A"/>
    <w:rsid w:val="00937970"/>
    <w:rsid w:val="00937F55"/>
    <w:rsid w:val="009401B9"/>
    <w:rsid w:val="009403AB"/>
    <w:rsid w:val="009403AF"/>
    <w:rsid w:val="0094049E"/>
    <w:rsid w:val="009405A3"/>
    <w:rsid w:val="009405CE"/>
    <w:rsid w:val="00940B7B"/>
    <w:rsid w:val="00940C54"/>
    <w:rsid w:val="00941831"/>
    <w:rsid w:val="0094191F"/>
    <w:rsid w:val="009426F1"/>
    <w:rsid w:val="00942DAA"/>
    <w:rsid w:val="00942ECD"/>
    <w:rsid w:val="00942FE0"/>
    <w:rsid w:val="00943112"/>
    <w:rsid w:val="0094330D"/>
    <w:rsid w:val="009436CC"/>
    <w:rsid w:val="0094375B"/>
    <w:rsid w:val="00943B01"/>
    <w:rsid w:val="00943F54"/>
    <w:rsid w:val="009441D6"/>
    <w:rsid w:val="00944583"/>
    <w:rsid w:val="009446C9"/>
    <w:rsid w:val="009447B3"/>
    <w:rsid w:val="009447BA"/>
    <w:rsid w:val="0094483B"/>
    <w:rsid w:val="00944A76"/>
    <w:rsid w:val="00945496"/>
    <w:rsid w:val="009456A5"/>
    <w:rsid w:val="00945A1E"/>
    <w:rsid w:val="00945B55"/>
    <w:rsid w:val="00945C38"/>
    <w:rsid w:val="00945EDC"/>
    <w:rsid w:val="00945EF3"/>
    <w:rsid w:val="0094637C"/>
    <w:rsid w:val="009463CD"/>
    <w:rsid w:val="0094655F"/>
    <w:rsid w:val="00946798"/>
    <w:rsid w:val="00946887"/>
    <w:rsid w:val="009474AC"/>
    <w:rsid w:val="00947563"/>
    <w:rsid w:val="00947E60"/>
    <w:rsid w:val="00950305"/>
    <w:rsid w:val="00950366"/>
    <w:rsid w:val="00950A52"/>
    <w:rsid w:val="00950BD0"/>
    <w:rsid w:val="00951778"/>
    <w:rsid w:val="0095189B"/>
    <w:rsid w:val="009521BD"/>
    <w:rsid w:val="0095249D"/>
    <w:rsid w:val="00952876"/>
    <w:rsid w:val="009529FF"/>
    <w:rsid w:val="00953248"/>
    <w:rsid w:val="00953A23"/>
    <w:rsid w:val="00954363"/>
    <w:rsid w:val="00954812"/>
    <w:rsid w:val="00954A40"/>
    <w:rsid w:val="00954BBD"/>
    <w:rsid w:val="00954CA1"/>
    <w:rsid w:val="00954E06"/>
    <w:rsid w:val="0095509A"/>
    <w:rsid w:val="00955CC6"/>
    <w:rsid w:val="00956235"/>
    <w:rsid w:val="009563C5"/>
    <w:rsid w:val="009567CE"/>
    <w:rsid w:val="00956848"/>
    <w:rsid w:val="00956AF7"/>
    <w:rsid w:val="0095707F"/>
    <w:rsid w:val="00957102"/>
    <w:rsid w:val="009575A6"/>
    <w:rsid w:val="0095761A"/>
    <w:rsid w:val="0095796E"/>
    <w:rsid w:val="00957E2B"/>
    <w:rsid w:val="00957E60"/>
    <w:rsid w:val="00957F46"/>
    <w:rsid w:val="009604AB"/>
    <w:rsid w:val="00960898"/>
    <w:rsid w:val="0096136E"/>
    <w:rsid w:val="009613CF"/>
    <w:rsid w:val="00961687"/>
    <w:rsid w:val="00961A38"/>
    <w:rsid w:val="00961ADC"/>
    <w:rsid w:val="00961D58"/>
    <w:rsid w:val="00962AC4"/>
    <w:rsid w:val="00962BA4"/>
    <w:rsid w:val="00962C6B"/>
    <w:rsid w:val="00962FF4"/>
    <w:rsid w:val="00963532"/>
    <w:rsid w:val="00964137"/>
    <w:rsid w:val="00964752"/>
    <w:rsid w:val="00964B5F"/>
    <w:rsid w:val="00964B91"/>
    <w:rsid w:val="00964D07"/>
    <w:rsid w:val="00965207"/>
    <w:rsid w:val="009652C7"/>
    <w:rsid w:val="00965820"/>
    <w:rsid w:val="0096588D"/>
    <w:rsid w:val="009660AE"/>
    <w:rsid w:val="009662AC"/>
    <w:rsid w:val="00966652"/>
    <w:rsid w:val="00966DB3"/>
    <w:rsid w:val="00967716"/>
    <w:rsid w:val="0096785C"/>
    <w:rsid w:val="009700A1"/>
    <w:rsid w:val="0097048D"/>
    <w:rsid w:val="00970B8D"/>
    <w:rsid w:val="00970BA6"/>
    <w:rsid w:val="00970F63"/>
    <w:rsid w:val="009714C8"/>
    <w:rsid w:val="0097155D"/>
    <w:rsid w:val="009721C4"/>
    <w:rsid w:val="0097309D"/>
    <w:rsid w:val="0097322D"/>
    <w:rsid w:val="009737B5"/>
    <w:rsid w:val="0097391C"/>
    <w:rsid w:val="0097396B"/>
    <w:rsid w:val="00973DF6"/>
    <w:rsid w:val="0097440C"/>
    <w:rsid w:val="00974727"/>
    <w:rsid w:val="00974B9E"/>
    <w:rsid w:val="0097531E"/>
    <w:rsid w:val="009754F2"/>
    <w:rsid w:val="009757A7"/>
    <w:rsid w:val="00976162"/>
    <w:rsid w:val="00976271"/>
    <w:rsid w:val="0097644E"/>
    <w:rsid w:val="00976734"/>
    <w:rsid w:val="00976C9D"/>
    <w:rsid w:val="00980141"/>
    <w:rsid w:val="00980A78"/>
    <w:rsid w:val="00980C1E"/>
    <w:rsid w:val="009817D7"/>
    <w:rsid w:val="00981817"/>
    <w:rsid w:val="00981DC8"/>
    <w:rsid w:val="00981F91"/>
    <w:rsid w:val="00982237"/>
    <w:rsid w:val="009822AD"/>
    <w:rsid w:val="009827DE"/>
    <w:rsid w:val="009828DE"/>
    <w:rsid w:val="00982A6B"/>
    <w:rsid w:val="00982B30"/>
    <w:rsid w:val="00983554"/>
    <w:rsid w:val="00983786"/>
    <w:rsid w:val="009839DF"/>
    <w:rsid w:val="00984490"/>
    <w:rsid w:val="009848D1"/>
    <w:rsid w:val="00984C95"/>
    <w:rsid w:val="00984F85"/>
    <w:rsid w:val="00984FA8"/>
    <w:rsid w:val="009851A0"/>
    <w:rsid w:val="00985310"/>
    <w:rsid w:val="00985558"/>
    <w:rsid w:val="0098557B"/>
    <w:rsid w:val="0098576B"/>
    <w:rsid w:val="0098577F"/>
    <w:rsid w:val="009866E3"/>
    <w:rsid w:val="00986D88"/>
    <w:rsid w:val="00986DF1"/>
    <w:rsid w:val="00987393"/>
    <w:rsid w:val="009873AB"/>
    <w:rsid w:val="009878D4"/>
    <w:rsid w:val="00987F90"/>
    <w:rsid w:val="0099052D"/>
    <w:rsid w:val="0099094E"/>
    <w:rsid w:val="009909F7"/>
    <w:rsid w:val="00990C25"/>
    <w:rsid w:val="0099105C"/>
    <w:rsid w:val="0099165D"/>
    <w:rsid w:val="0099166E"/>
    <w:rsid w:val="00991757"/>
    <w:rsid w:val="009923EC"/>
    <w:rsid w:val="00992785"/>
    <w:rsid w:val="0099297C"/>
    <w:rsid w:val="00992D04"/>
    <w:rsid w:val="00992D98"/>
    <w:rsid w:val="00992F73"/>
    <w:rsid w:val="009931C6"/>
    <w:rsid w:val="00993547"/>
    <w:rsid w:val="00993689"/>
    <w:rsid w:val="00993C46"/>
    <w:rsid w:val="00993DDD"/>
    <w:rsid w:val="009941AA"/>
    <w:rsid w:val="00994210"/>
    <w:rsid w:val="0099436A"/>
    <w:rsid w:val="00994F4E"/>
    <w:rsid w:val="00995211"/>
    <w:rsid w:val="0099557D"/>
    <w:rsid w:val="009955CA"/>
    <w:rsid w:val="009959FB"/>
    <w:rsid w:val="00995D0F"/>
    <w:rsid w:val="00995EAB"/>
    <w:rsid w:val="00995EB0"/>
    <w:rsid w:val="00996441"/>
    <w:rsid w:val="00996B40"/>
    <w:rsid w:val="0099706F"/>
    <w:rsid w:val="009970BB"/>
    <w:rsid w:val="009977B5"/>
    <w:rsid w:val="00997BA8"/>
    <w:rsid w:val="009A00DE"/>
    <w:rsid w:val="009A015E"/>
    <w:rsid w:val="009A06BB"/>
    <w:rsid w:val="009A094F"/>
    <w:rsid w:val="009A1416"/>
    <w:rsid w:val="009A149C"/>
    <w:rsid w:val="009A156F"/>
    <w:rsid w:val="009A167C"/>
    <w:rsid w:val="009A1B8B"/>
    <w:rsid w:val="009A1EDF"/>
    <w:rsid w:val="009A1F77"/>
    <w:rsid w:val="009A2529"/>
    <w:rsid w:val="009A2E83"/>
    <w:rsid w:val="009A331F"/>
    <w:rsid w:val="009A36AB"/>
    <w:rsid w:val="009A3BF2"/>
    <w:rsid w:val="009A3DB0"/>
    <w:rsid w:val="009A3E56"/>
    <w:rsid w:val="009A462A"/>
    <w:rsid w:val="009A473F"/>
    <w:rsid w:val="009A4978"/>
    <w:rsid w:val="009A4CB9"/>
    <w:rsid w:val="009A4F2F"/>
    <w:rsid w:val="009A50E0"/>
    <w:rsid w:val="009A535D"/>
    <w:rsid w:val="009A55C5"/>
    <w:rsid w:val="009A566E"/>
    <w:rsid w:val="009A5A9B"/>
    <w:rsid w:val="009A5FE5"/>
    <w:rsid w:val="009A6926"/>
    <w:rsid w:val="009A717E"/>
    <w:rsid w:val="009A7B12"/>
    <w:rsid w:val="009A7D45"/>
    <w:rsid w:val="009B08AE"/>
    <w:rsid w:val="009B0A60"/>
    <w:rsid w:val="009B1150"/>
    <w:rsid w:val="009B1294"/>
    <w:rsid w:val="009B13D8"/>
    <w:rsid w:val="009B197C"/>
    <w:rsid w:val="009B19F8"/>
    <w:rsid w:val="009B246E"/>
    <w:rsid w:val="009B2A8A"/>
    <w:rsid w:val="009B2BEB"/>
    <w:rsid w:val="009B36EF"/>
    <w:rsid w:val="009B480B"/>
    <w:rsid w:val="009B5179"/>
    <w:rsid w:val="009B5322"/>
    <w:rsid w:val="009B5617"/>
    <w:rsid w:val="009B572C"/>
    <w:rsid w:val="009B5779"/>
    <w:rsid w:val="009B6155"/>
    <w:rsid w:val="009B632E"/>
    <w:rsid w:val="009B6965"/>
    <w:rsid w:val="009B75DA"/>
    <w:rsid w:val="009B78D3"/>
    <w:rsid w:val="009B79CC"/>
    <w:rsid w:val="009B7F04"/>
    <w:rsid w:val="009C0428"/>
    <w:rsid w:val="009C060D"/>
    <w:rsid w:val="009C07C7"/>
    <w:rsid w:val="009C0F51"/>
    <w:rsid w:val="009C0F9F"/>
    <w:rsid w:val="009C12BC"/>
    <w:rsid w:val="009C1D57"/>
    <w:rsid w:val="009C1E1D"/>
    <w:rsid w:val="009C207E"/>
    <w:rsid w:val="009C2156"/>
    <w:rsid w:val="009C237F"/>
    <w:rsid w:val="009C259E"/>
    <w:rsid w:val="009C298F"/>
    <w:rsid w:val="009C2C2E"/>
    <w:rsid w:val="009C32D2"/>
    <w:rsid w:val="009C3947"/>
    <w:rsid w:val="009C3AEC"/>
    <w:rsid w:val="009C3ED1"/>
    <w:rsid w:val="009C41B8"/>
    <w:rsid w:val="009C4BA6"/>
    <w:rsid w:val="009C52AF"/>
    <w:rsid w:val="009C5542"/>
    <w:rsid w:val="009C562E"/>
    <w:rsid w:val="009C5786"/>
    <w:rsid w:val="009C5B1C"/>
    <w:rsid w:val="009C5B93"/>
    <w:rsid w:val="009C5D2D"/>
    <w:rsid w:val="009C6121"/>
    <w:rsid w:val="009C6A08"/>
    <w:rsid w:val="009C6B28"/>
    <w:rsid w:val="009C6CD9"/>
    <w:rsid w:val="009C6D9A"/>
    <w:rsid w:val="009C6DC8"/>
    <w:rsid w:val="009C7227"/>
    <w:rsid w:val="009C7443"/>
    <w:rsid w:val="009C7EF0"/>
    <w:rsid w:val="009C7FD4"/>
    <w:rsid w:val="009D003A"/>
    <w:rsid w:val="009D034C"/>
    <w:rsid w:val="009D03C0"/>
    <w:rsid w:val="009D0AEF"/>
    <w:rsid w:val="009D0EFA"/>
    <w:rsid w:val="009D162C"/>
    <w:rsid w:val="009D1669"/>
    <w:rsid w:val="009D182D"/>
    <w:rsid w:val="009D1AB8"/>
    <w:rsid w:val="009D1BC0"/>
    <w:rsid w:val="009D1C41"/>
    <w:rsid w:val="009D2788"/>
    <w:rsid w:val="009D2877"/>
    <w:rsid w:val="009D290D"/>
    <w:rsid w:val="009D3B1B"/>
    <w:rsid w:val="009D4416"/>
    <w:rsid w:val="009D461B"/>
    <w:rsid w:val="009D49C9"/>
    <w:rsid w:val="009D526C"/>
    <w:rsid w:val="009D554E"/>
    <w:rsid w:val="009D5CE4"/>
    <w:rsid w:val="009D6374"/>
    <w:rsid w:val="009D69AB"/>
    <w:rsid w:val="009D6E58"/>
    <w:rsid w:val="009D716F"/>
    <w:rsid w:val="009D764F"/>
    <w:rsid w:val="009D7EFE"/>
    <w:rsid w:val="009E04CA"/>
    <w:rsid w:val="009E04E5"/>
    <w:rsid w:val="009E0FCD"/>
    <w:rsid w:val="009E131B"/>
    <w:rsid w:val="009E1668"/>
    <w:rsid w:val="009E177C"/>
    <w:rsid w:val="009E19F4"/>
    <w:rsid w:val="009E1BC6"/>
    <w:rsid w:val="009E2061"/>
    <w:rsid w:val="009E2079"/>
    <w:rsid w:val="009E216A"/>
    <w:rsid w:val="009E23D7"/>
    <w:rsid w:val="009E2B26"/>
    <w:rsid w:val="009E2D9F"/>
    <w:rsid w:val="009E33AA"/>
    <w:rsid w:val="009E34AA"/>
    <w:rsid w:val="009E3597"/>
    <w:rsid w:val="009E3AE7"/>
    <w:rsid w:val="009E3BF9"/>
    <w:rsid w:val="009E3C04"/>
    <w:rsid w:val="009E3E10"/>
    <w:rsid w:val="009E4010"/>
    <w:rsid w:val="009E4184"/>
    <w:rsid w:val="009E4F58"/>
    <w:rsid w:val="009E5239"/>
    <w:rsid w:val="009E54AB"/>
    <w:rsid w:val="009E5711"/>
    <w:rsid w:val="009E5731"/>
    <w:rsid w:val="009E5930"/>
    <w:rsid w:val="009E5ABC"/>
    <w:rsid w:val="009E5B4C"/>
    <w:rsid w:val="009E5FF8"/>
    <w:rsid w:val="009E6C2A"/>
    <w:rsid w:val="009E6F15"/>
    <w:rsid w:val="009E7077"/>
    <w:rsid w:val="009E70D3"/>
    <w:rsid w:val="009E720F"/>
    <w:rsid w:val="009F0275"/>
    <w:rsid w:val="009F0651"/>
    <w:rsid w:val="009F0886"/>
    <w:rsid w:val="009F0A41"/>
    <w:rsid w:val="009F1322"/>
    <w:rsid w:val="009F137F"/>
    <w:rsid w:val="009F13F3"/>
    <w:rsid w:val="009F161E"/>
    <w:rsid w:val="009F1A9C"/>
    <w:rsid w:val="009F2B6A"/>
    <w:rsid w:val="009F2BA8"/>
    <w:rsid w:val="009F2EAF"/>
    <w:rsid w:val="009F2ECA"/>
    <w:rsid w:val="009F2F20"/>
    <w:rsid w:val="009F3277"/>
    <w:rsid w:val="009F32C5"/>
    <w:rsid w:val="009F365F"/>
    <w:rsid w:val="009F3667"/>
    <w:rsid w:val="009F38A3"/>
    <w:rsid w:val="009F39D2"/>
    <w:rsid w:val="009F3B44"/>
    <w:rsid w:val="009F4075"/>
    <w:rsid w:val="009F543C"/>
    <w:rsid w:val="009F6196"/>
    <w:rsid w:val="009F6644"/>
    <w:rsid w:val="009F669A"/>
    <w:rsid w:val="009F68CD"/>
    <w:rsid w:val="009F76EB"/>
    <w:rsid w:val="00A001E6"/>
    <w:rsid w:val="00A00B72"/>
    <w:rsid w:val="00A00BAD"/>
    <w:rsid w:val="00A01251"/>
    <w:rsid w:val="00A019EA"/>
    <w:rsid w:val="00A02354"/>
    <w:rsid w:val="00A026C8"/>
    <w:rsid w:val="00A028D7"/>
    <w:rsid w:val="00A02E91"/>
    <w:rsid w:val="00A02F26"/>
    <w:rsid w:val="00A030D7"/>
    <w:rsid w:val="00A03194"/>
    <w:rsid w:val="00A03434"/>
    <w:rsid w:val="00A039FE"/>
    <w:rsid w:val="00A03A92"/>
    <w:rsid w:val="00A03B4E"/>
    <w:rsid w:val="00A04123"/>
    <w:rsid w:val="00A04255"/>
    <w:rsid w:val="00A043D0"/>
    <w:rsid w:val="00A047A1"/>
    <w:rsid w:val="00A048F1"/>
    <w:rsid w:val="00A04945"/>
    <w:rsid w:val="00A04CA1"/>
    <w:rsid w:val="00A053C9"/>
    <w:rsid w:val="00A055D1"/>
    <w:rsid w:val="00A05A9C"/>
    <w:rsid w:val="00A05CFE"/>
    <w:rsid w:val="00A06CD1"/>
    <w:rsid w:val="00A07274"/>
    <w:rsid w:val="00A07349"/>
    <w:rsid w:val="00A07703"/>
    <w:rsid w:val="00A07DB8"/>
    <w:rsid w:val="00A10038"/>
    <w:rsid w:val="00A105DB"/>
    <w:rsid w:val="00A1091C"/>
    <w:rsid w:val="00A11D97"/>
    <w:rsid w:val="00A125B3"/>
    <w:rsid w:val="00A12653"/>
    <w:rsid w:val="00A12D82"/>
    <w:rsid w:val="00A12DE1"/>
    <w:rsid w:val="00A12EF0"/>
    <w:rsid w:val="00A1303D"/>
    <w:rsid w:val="00A13133"/>
    <w:rsid w:val="00A13473"/>
    <w:rsid w:val="00A13791"/>
    <w:rsid w:val="00A138CA"/>
    <w:rsid w:val="00A1393D"/>
    <w:rsid w:val="00A13BE5"/>
    <w:rsid w:val="00A13F7B"/>
    <w:rsid w:val="00A141E6"/>
    <w:rsid w:val="00A1475A"/>
    <w:rsid w:val="00A14789"/>
    <w:rsid w:val="00A1483C"/>
    <w:rsid w:val="00A148E8"/>
    <w:rsid w:val="00A14AB9"/>
    <w:rsid w:val="00A14E00"/>
    <w:rsid w:val="00A14FAA"/>
    <w:rsid w:val="00A15058"/>
    <w:rsid w:val="00A1537B"/>
    <w:rsid w:val="00A154AA"/>
    <w:rsid w:val="00A154BE"/>
    <w:rsid w:val="00A157EE"/>
    <w:rsid w:val="00A1587B"/>
    <w:rsid w:val="00A15B1A"/>
    <w:rsid w:val="00A15E86"/>
    <w:rsid w:val="00A1632C"/>
    <w:rsid w:val="00A17153"/>
    <w:rsid w:val="00A1748C"/>
    <w:rsid w:val="00A203E8"/>
    <w:rsid w:val="00A20401"/>
    <w:rsid w:val="00A20D9D"/>
    <w:rsid w:val="00A20DFA"/>
    <w:rsid w:val="00A20F47"/>
    <w:rsid w:val="00A21021"/>
    <w:rsid w:val="00A21794"/>
    <w:rsid w:val="00A21878"/>
    <w:rsid w:val="00A21ADF"/>
    <w:rsid w:val="00A21DCA"/>
    <w:rsid w:val="00A228F3"/>
    <w:rsid w:val="00A22908"/>
    <w:rsid w:val="00A23180"/>
    <w:rsid w:val="00A23544"/>
    <w:rsid w:val="00A23663"/>
    <w:rsid w:val="00A2399A"/>
    <w:rsid w:val="00A23E4E"/>
    <w:rsid w:val="00A23ED1"/>
    <w:rsid w:val="00A23FD9"/>
    <w:rsid w:val="00A244E0"/>
    <w:rsid w:val="00A24A5B"/>
    <w:rsid w:val="00A24B90"/>
    <w:rsid w:val="00A25240"/>
    <w:rsid w:val="00A25C7A"/>
    <w:rsid w:val="00A25E1D"/>
    <w:rsid w:val="00A25ED7"/>
    <w:rsid w:val="00A2610B"/>
    <w:rsid w:val="00A2682A"/>
    <w:rsid w:val="00A27514"/>
    <w:rsid w:val="00A2752D"/>
    <w:rsid w:val="00A27542"/>
    <w:rsid w:val="00A27EA9"/>
    <w:rsid w:val="00A27F70"/>
    <w:rsid w:val="00A302C2"/>
    <w:rsid w:val="00A30511"/>
    <w:rsid w:val="00A30781"/>
    <w:rsid w:val="00A312DA"/>
    <w:rsid w:val="00A31368"/>
    <w:rsid w:val="00A3147E"/>
    <w:rsid w:val="00A31519"/>
    <w:rsid w:val="00A316B3"/>
    <w:rsid w:val="00A31730"/>
    <w:rsid w:val="00A317BF"/>
    <w:rsid w:val="00A31AA3"/>
    <w:rsid w:val="00A32257"/>
    <w:rsid w:val="00A323F0"/>
    <w:rsid w:val="00A3246D"/>
    <w:rsid w:val="00A324DC"/>
    <w:rsid w:val="00A32522"/>
    <w:rsid w:val="00A330C2"/>
    <w:rsid w:val="00A336DD"/>
    <w:rsid w:val="00A338B9"/>
    <w:rsid w:val="00A33924"/>
    <w:rsid w:val="00A33D9B"/>
    <w:rsid w:val="00A342B7"/>
    <w:rsid w:val="00A343D3"/>
    <w:rsid w:val="00A3456D"/>
    <w:rsid w:val="00A34836"/>
    <w:rsid w:val="00A34A06"/>
    <w:rsid w:val="00A34B40"/>
    <w:rsid w:val="00A34D33"/>
    <w:rsid w:val="00A351A2"/>
    <w:rsid w:val="00A35388"/>
    <w:rsid w:val="00A35431"/>
    <w:rsid w:val="00A357DF"/>
    <w:rsid w:val="00A3583E"/>
    <w:rsid w:val="00A35A46"/>
    <w:rsid w:val="00A36147"/>
    <w:rsid w:val="00A363C4"/>
    <w:rsid w:val="00A36760"/>
    <w:rsid w:val="00A36C17"/>
    <w:rsid w:val="00A36F0B"/>
    <w:rsid w:val="00A37116"/>
    <w:rsid w:val="00A3743E"/>
    <w:rsid w:val="00A37807"/>
    <w:rsid w:val="00A37861"/>
    <w:rsid w:val="00A37C9C"/>
    <w:rsid w:val="00A37F8A"/>
    <w:rsid w:val="00A40076"/>
    <w:rsid w:val="00A4008C"/>
    <w:rsid w:val="00A40298"/>
    <w:rsid w:val="00A4058C"/>
    <w:rsid w:val="00A407B2"/>
    <w:rsid w:val="00A40D2E"/>
    <w:rsid w:val="00A40F2A"/>
    <w:rsid w:val="00A41596"/>
    <w:rsid w:val="00A415C5"/>
    <w:rsid w:val="00A41674"/>
    <w:rsid w:val="00A41D68"/>
    <w:rsid w:val="00A423C5"/>
    <w:rsid w:val="00A42D2D"/>
    <w:rsid w:val="00A42FBB"/>
    <w:rsid w:val="00A4326D"/>
    <w:rsid w:val="00A43589"/>
    <w:rsid w:val="00A4378D"/>
    <w:rsid w:val="00A43BE7"/>
    <w:rsid w:val="00A43E22"/>
    <w:rsid w:val="00A44316"/>
    <w:rsid w:val="00A44BEB"/>
    <w:rsid w:val="00A44D1D"/>
    <w:rsid w:val="00A44E0C"/>
    <w:rsid w:val="00A44EDA"/>
    <w:rsid w:val="00A44F96"/>
    <w:rsid w:val="00A4520A"/>
    <w:rsid w:val="00A4537D"/>
    <w:rsid w:val="00A45614"/>
    <w:rsid w:val="00A45AAE"/>
    <w:rsid w:val="00A45C72"/>
    <w:rsid w:val="00A46384"/>
    <w:rsid w:val="00A46809"/>
    <w:rsid w:val="00A4685C"/>
    <w:rsid w:val="00A4699F"/>
    <w:rsid w:val="00A469C4"/>
    <w:rsid w:val="00A4718E"/>
    <w:rsid w:val="00A47522"/>
    <w:rsid w:val="00A478C4"/>
    <w:rsid w:val="00A51004"/>
    <w:rsid w:val="00A51005"/>
    <w:rsid w:val="00A51190"/>
    <w:rsid w:val="00A51422"/>
    <w:rsid w:val="00A51481"/>
    <w:rsid w:val="00A51552"/>
    <w:rsid w:val="00A51E5C"/>
    <w:rsid w:val="00A522EB"/>
    <w:rsid w:val="00A52305"/>
    <w:rsid w:val="00A5272F"/>
    <w:rsid w:val="00A52920"/>
    <w:rsid w:val="00A52FFA"/>
    <w:rsid w:val="00A53397"/>
    <w:rsid w:val="00A533C8"/>
    <w:rsid w:val="00A536EE"/>
    <w:rsid w:val="00A53EAE"/>
    <w:rsid w:val="00A54026"/>
    <w:rsid w:val="00A542AA"/>
    <w:rsid w:val="00A54338"/>
    <w:rsid w:val="00A55519"/>
    <w:rsid w:val="00A55753"/>
    <w:rsid w:val="00A5599E"/>
    <w:rsid w:val="00A55F8B"/>
    <w:rsid w:val="00A5654E"/>
    <w:rsid w:val="00A56A3D"/>
    <w:rsid w:val="00A56C69"/>
    <w:rsid w:val="00A56C8B"/>
    <w:rsid w:val="00A576A0"/>
    <w:rsid w:val="00A57C92"/>
    <w:rsid w:val="00A57C97"/>
    <w:rsid w:val="00A57DBF"/>
    <w:rsid w:val="00A57FB9"/>
    <w:rsid w:val="00A6003B"/>
    <w:rsid w:val="00A60331"/>
    <w:rsid w:val="00A60C1B"/>
    <w:rsid w:val="00A60EB9"/>
    <w:rsid w:val="00A610D8"/>
    <w:rsid w:val="00A62287"/>
    <w:rsid w:val="00A629B1"/>
    <w:rsid w:val="00A641D4"/>
    <w:rsid w:val="00A64614"/>
    <w:rsid w:val="00A650B7"/>
    <w:rsid w:val="00A650F0"/>
    <w:rsid w:val="00A65530"/>
    <w:rsid w:val="00A65573"/>
    <w:rsid w:val="00A65B12"/>
    <w:rsid w:val="00A65C5F"/>
    <w:rsid w:val="00A65DB1"/>
    <w:rsid w:val="00A660AE"/>
    <w:rsid w:val="00A66375"/>
    <w:rsid w:val="00A66494"/>
    <w:rsid w:val="00A664BC"/>
    <w:rsid w:val="00A66910"/>
    <w:rsid w:val="00A66C79"/>
    <w:rsid w:val="00A670FE"/>
    <w:rsid w:val="00A67314"/>
    <w:rsid w:val="00A67391"/>
    <w:rsid w:val="00A675BC"/>
    <w:rsid w:val="00A67727"/>
    <w:rsid w:val="00A677F3"/>
    <w:rsid w:val="00A67CCF"/>
    <w:rsid w:val="00A67E05"/>
    <w:rsid w:val="00A7000D"/>
    <w:rsid w:val="00A7005D"/>
    <w:rsid w:val="00A701D7"/>
    <w:rsid w:val="00A70517"/>
    <w:rsid w:val="00A7091B"/>
    <w:rsid w:val="00A70BCA"/>
    <w:rsid w:val="00A70DE7"/>
    <w:rsid w:val="00A710BB"/>
    <w:rsid w:val="00A710DC"/>
    <w:rsid w:val="00A71182"/>
    <w:rsid w:val="00A712FB"/>
    <w:rsid w:val="00A7130C"/>
    <w:rsid w:val="00A719DF"/>
    <w:rsid w:val="00A72137"/>
    <w:rsid w:val="00A726AB"/>
    <w:rsid w:val="00A7277D"/>
    <w:rsid w:val="00A72B49"/>
    <w:rsid w:val="00A7391A"/>
    <w:rsid w:val="00A7415E"/>
    <w:rsid w:val="00A7422B"/>
    <w:rsid w:val="00A74593"/>
    <w:rsid w:val="00A747F6"/>
    <w:rsid w:val="00A7504B"/>
    <w:rsid w:val="00A75E05"/>
    <w:rsid w:val="00A7675F"/>
    <w:rsid w:val="00A777D9"/>
    <w:rsid w:val="00A77820"/>
    <w:rsid w:val="00A77B75"/>
    <w:rsid w:val="00A77E62"/>
    <w:rsid w:val="00A803D3"/>
    <w:rsid w:val="00A80F3B"/>
    <w:rsid w:val="00A8141B"/>
    <w:rsid w:val="00A81E6C"/>
    <w:rsid w:val="00A8235C"/>
    <w:rsid w:val="00A82798"/>
    <w:rsid w:val="00A82A6C"/>
    <w:rsid w:val="00A8301C"/>
    <w:rsid w:val="00A83931"/>
    <w:rsid w:val="00A83E2D"/>
    <w:rsid w:val="00A84BD1"/>
    <w:rsid w:val="00A84FC3"/>
    <w:rsid w:val="00A85419"/>
    <w:rsid w:val="00A85488"/>
    <w:rsid w:val="00A857DC"/>
    <w:rsid w:val="00A85CD5"/>
    <w:rsid w:val="00A86395"/>
    <w:rsid w:val="00A8671C"/>
    <w:rsid w:val="00A867BD"/>
    <w:rsid w:val="00A8693F"/>
    <w:rsid w:val="00A86B89"/>
    <w:rsid w:val="00A86F1E"/>
    <w:rsid w:val="00A87069"/>
    <w:rsid w:val="00A87092"/>
    <w:rsid w:val="00A87FE7"/>
    <w:rsid w:val="00A9001C"/>
    <w:rsid w:val="00A90362"/>
    <w:rsid w:val="00A90382"/>
    <w:rsid w:val="00A9040D"/>
    <w:rsid w:val="00A907F7"/>
    <w:rsid w:val="00A90A78"/>
    <w:rsid w:val="00A90F53"/>
    <w:rsid w:val="00A9107F"/>
    <w:rsid w:val="00A9152F"/>
    <w:rsid w:val="00A91825"/>
    <w:rsid w:val="00A92026"/>
    <w:rsid w:val="00A92A6C"/>
    <w:rsid w:val="00A92AF8"/>
    <w:rsid w:val="00A933AD"/>
    <w:rsid w:val="00A93A78"/>
    <w:rsid w:val="00A9405D"/>
    <w:rsid w:val="00A94436"/>
    <w:rsid w:val="00A9468C"/>
    <w:rsid w:val="00A94881"/>
    <w:rsid w:val="00A94AB5"/>
    <w:rsid w:val="00A94ED2"/>
    <w:rsid w:val="00A951A4"/>
    <w:rsid w:val="00A952C5"/>
    <w:rsid w:val="00A95932"/>
    <w:rsid w:val="00A95961"/>
    <w:rsid w:val="00A95DBA"/>
    <w:rsid w:val="00A963A4"/>
    <w:rsid w:val="00A9652C"/>
    <w:rsid w:val="00A96BC4"/>
    <w:rsid w:val="00A96C93"/>
    <w:rsid w:val="00A96C96"/>
    <w:rsid w:val="00A97803"/>
    <w:rsid w:val="00A97A31"/>
    <w:rsid w:val="00A97D69"/>
    <w:rsid w:val="00AA07F8"/>
    <w:rsid w:val="00AA0A85"/>
    <w:rsid w:val="00AA114B"/>
    <w:rsid w:val="00AA16C1"/>
    <w:rsid w:val="00AA2379"/>
    <w:rsid w:val="00AA2762"/>
    <w:rsid w:val="00AA3607"/>
    <w:rsid w:val="00AA3786"/>
    <w:rsid w:val="00AA4275"/>
    <w:rsid w:val="00AA4396"/>
    <w:rsid w:val="00AA44D6"/>
    <w:rsid w:val="00AA488C"/>
    <w:rsid w:val="00AA4A6C"/>
    <w:rsid w:val="00AA4CDD"/>
    <w:rsid w:val="00AA5192"/>
    <w:rsid w:val="00AA5959"/>
    <w:rsid w:val="00AA5D92"/>
    <w:rsid w:val="00AA5F22"/>
    <w:rsid w:val="00AA6177"/>
    <w:rsid w:val="00AA63B6"/>
    <w:rsid w:val="00AA6779"/>
    <w:rsid w:val="00AA6E14"/>
    <w:rsid w:val="00AA7354"/>
    <w:rsid w:val="00AA745E"/>
    <w:rsid w:val="00AA7470"/>
    <w:rsid w:val="00AA7605"/>
    <w:rsid w:val="00AA7A8E"/>
    <w:rsid w:val="00AB0029"/>
    <w:rsid w:val="00AB0093"/>
    <w:rsid w:val="00AB05E3"/>
    <w:rsid w:val="00AB0968"/>
    <w:rsid w:val="00AB0B44"/>
    <w:rsid w:val="00AB14F8"/>
    <w:rsid w:val="00AB15BE"/>
    <w:rsid w:val="00AB1A13"/>
    <w:rsid w:val="00AB1F45"/>
    <w:rsid w:val="00AB25C1"/>
    <w:rsid w:val="00AB2955"/>
    <w:rsid w:val="00AB29BF"/>
    <w:rsid w:val="00AB30AC"/>
    <w:rsid w:val="00AB3682"/>
    <w:rsid w:val="00AB380F"/>
    <w:rsid w:val="00AB3A7C"/>
    <w:rsid w:val="00AB3BE4"/>
    <w:rsid w:val="00AB3D42"/>
    <w:rsid w:val="00AB4830"/>
    <w:rsid w:val="00AB4975"/>
    <w:rsid w:val="00AB4EE0"/>
    <w:rsid w:val="00AB5390"/>
    <w:rsid w:val="00AB54E9"/>
    <w:rsid w:val="00AB6A8D"/>
    <w:rsid w:val="00AB6C41"/>
    <w:rsid w:val="00AB6E57"/>
    <w:rsid w:val="00AB7125"/>
    <w:rsid w:val="00AB7179"/>
    <w:rsid w:val="00AC061F"/>
    <w:rsid w:val="00AC1094"/>
    <w:rsid w:val="00AC19C5"/>
    <w:rsid w:val="00AC1DED"/>
    <w:rsid w:val="00AC1E3A"/>
    <w:rsid w:val="00AC26BE"/>
    <w:rsid w:val="00AC279D"/>
    <w:rsid w:val="00AC27B1"/>
    <w:rsid w:val="00AC2D8D"/>
    <w:rsid w:val="00AC2F7D"/>
    <w:rsid w:val="00AC3845"/>
    <w:rsid w:val="00AC39A6"/>
    <w:rsid w:val="00AC42F0"/>
    <w:rsid w:val="00AC445E"/>
    <w:rsid w:val="00AC449F"/>
    <w:rsid w:val="00AC49FA"/>
    <w:rsid w:val="00AC4A1A"/>
    <w:rsid w:val="00AC4BE6"/>
    <w:rsid w:val="00AC4CCA"/>
    <w:rsid w:val="00AC5194"/>
    <w:rsid w:val="00AC5248"/>
    <w:rsid w:val="00AC52CE"/>
    <w:rsid w:val="00AC5367"/>
    <w:rsid w:val="00AC53EA"/>
    <w:rsid w:val="00AC558B"/>
    <w:rsid w:val="00AC5646"/>
    <w:rsid w:val="00AC5648"/>
    <w:rsid w:val="00AC5B3A"/>
    <w:rsid w:val="00AC5CBC"/>
    <w:rsid w:val="00AC644F"/>
    <w:rsid w:val="00AC658A"/>
    <w:rsid w:val="00AC6785"/>
    <w:rsid w:val="00AC67E4"/>
    <w:rsid w:val="00AC68A8"/>
    <w:rsid w:val="00AC6A03"/>
    <w:rsid w:val="00AC6A95"/>
    <w:rsid w:val="00AC6C5C"/>
    <w:rsid w:val="00AC6D88"/>
    <w:rsid w:val="00AC6D9F"/>
    <w:rsid w:val="00AC71C2"/>
    <w:rsid w:val="00AC73E4"/>
    <w:rsid w:val="00AD00AD"/>
    <w:rsid w:val="00AD00FA"/>
    <w:rsid w:val="00AD01AA"/>
    <w:rsid w:val="00AD01DA"/>
    <w:rsid w:val="00AD0397"/>
    <w:rsid w:val="00AD09DD"/>
    <w:rsid w:val="00AD1070"/>
    <w:rsid w:val="00AD14FA"/>
    <w:rsid w:val="00AD1856"/>
    <w:rsid w:val="00AD205F"/>
    <w:rsid w:val="00AD20C3"/>
    <w:rsid w:val="00AD22B8"/>
    <w:rsid w:val="00AD2349"/>
    <w:rsid w:val="00AD23A1"/>
    <w:rsid w:val="00AD2919"/>
    <w:rsid w:val="00AD2A00"/>
    <w:rsid w:val="00AD2A6F"/>
    <w:rsid w:val="00AD336F"/>
    <w:rsid w:val="00AD3BCB"/>
    <w:rsid w:val="00AD4054"/>
    <w:rsid w:val="00AD4151"/>
    <w:rsid w:val="00AD429D"/>
    <w:rsid w:val="00AD4A6F"/>
    <w:rsid w:val="00AD4D9E"/>
    <w:rsid w:val="00AD57EC"/>
    <w:rsid w:val="00AD5820"/>
    <w:rsid w:val="00AD5898"/>
    <w:rsid w:val="00AD592B"/>
    <w:rsid w:val="00AD5D40"/>
    <w:rsid w:val="00AD602B"/>
    <w:rsid w:val="00AD62FD"/>
    <w:rsid w:val="00AD6634"/>
    <w:rsid w:val="00AD6C7D"/>
    <w:rsid w:val="00AD70EF"/>
    <w:rsid w:val="00AD718A"/>
    <w:rsid w:val="00AD75E4"/>
    <w:rsid w:val="00AD7B1E"/>
    <w:rsid w:val="00AE01FD"/>
    <w:rsid w:val="00AE0290"/>
    <w:rsid w:val="00AE0A70"/>
    <w:rsid w:val="00AE0FBF"/>
    <w:rsid w:val="00AE106A"/>
    <w:rsid w:val="00AE1218"/>
    <w:rsid w:val="00AE1285"/>
    <w:rsid w:val="00AE19E7"/>
    <w:rsid w:val="00AE1DA3"/>
    <w:rsid w:val="00AE2098"/>
    <w:rsid w:val="00AE2771"/>
    <w:rsid w:val="00AE30D9"/>
    <w:rsid w:val="00AE3374"/>
    <w:rsid w:val="00AE3930"/>
    <w:rsid w:val="00AE3E0F"/>
    <w:rsid w:val="00AE486B"/>
    <w:rsid w:val="00AE4A05"/>
    <w:rsid w:val="00AE5DC2"/>
    <w:rsid w:val="00AE6019"/>
    <w:rsid w:val="00AE636F"/>
    <w:rsid w:val="00AE66B1"/>
    <w:rsid w:val="00AE676C"/>
    <w:rsid w:val="00AE6CB9"/>
    <w:rsid w:val="00AE7134"/>
    <w:rsid w:val="00AE72F1"/>
    <w:rsid w:val="00AE740B"/>
    <w:rsid w:val="00AE7A61"/>
    <w:rsid w:val="00AE7BE0"/>
    <w:rsid w:val="00AF012C"/>
    <w:rsid w:val="00AF01DF"/>
    <w:rsid w:val="00AF02D1"/>
    <w:rsid w:val="00AF0837"/>
    <w:rsid w:val="00AF0E97"/>
    <w:rsid w:val="00AF0ED7"/>
    <w:rsid w:val="00AF13EB"/>
    <w:rsid w:val="00AF1479"/>
    <w:rsid w:val="00AF18F2"/>
    <w:rsid w:val="00AF2079"/>
    <w:rsid w:val="00AF2090"/>
    <w:rsid w:val="00AF2329"/>
    <w:rsid w:val="00AF292C"/>
    <w:rsid w:val="00AF38A0"/>
    <w:rsid w:val="00AF3B25"/>
    <w:rsid w:val="00AF3BF2"/>
    <w:rsid w:val="00AF3F5B"/>
    <w:rsid w:val="00AF4041"/>
    <w:rsid w:val="00AF4776"/>
    <w:rsid w:val="00AF47EE"/>
    <w:rsid w:val="00AF4D92"/>
    <w:rsid w:val="00AF579F"/>
    <w:rsid w:val="00AF5FCB"/>
    <w:rsid w:val="00AF6353"/>
    <w:rsid w:val="00AF638B"/>
    <w:rsid w:val="00AF6626"/>
    <w:rsid w:val="00AF6838"/>
    <w:rsid w:val="00AF6B67"/>
    <w:rsid w:val="00AF6BEE"/>
    <w:rsid w:val="00AF6BF4"/>
    <w:rsid w:val="00AF70E1"/>
    <w:rsid w:val="00AF75F9"/>
    <w:rsid w:val="00AF7B39"/>
    <w:rsid w:val="00AF7F22"/>
    <w:rsid w:val="00B006CD"/>
    <w:rsid w:val="00B007C8"/>
    <w:rsid w:val="00B00987"/>
    <w:rsid w:val="00B00CC8"/>
    <w:rsid w:val="00B0100C"/>
    <w:rsid w:val="00B01473"/>
    <w:rsid w:val="00B01941"/>
    <w:rsid w:val="00B01D39"/>
    <w:rsid w:val="00B01E3D"/>
    <w:rsid w:val="00B01E69"/>
    <w:rsid w:val="00B020C8"/>
    <w:rsid w:val="00B022D0"/>
    <w:rsid w:val="00B024C1"/>
    <w:rsid w:val="00B02787"/>
    <w:rsid w:val="00B02DB5"/>
    <w:rsid w:val="00B0303D"/>
    <w:rsid w:val="00B034C5"/>
    <w:rsid w:val="00B03780"/>
    <w:rsid w:val="00B04499"/>
    <w:rsid w:val="00B04651"/>
    <w:rsid w:val="00B047D2"/>
    <w:rsid w:val="00B048E9"/>
    <w:rsid w:val="00B04929"/>
    <w:rsid w:val="00B04FDD"/>
    <w:rsid w:val="00B051AB"/>
    <w:rsid w:val="00B05381"/>
    <w:rsid w:val="00B053E9"/>
    <w:rsid w:val="00B05808"/>
    <w:rsid w:val="00B059E3"/>
    <w:rsid w:val="00B05AA1"/>
    <w:rsid w:val="00B0675C"/>
    <w:rsid w:val="00B06E99"/>
    <w:rsid w:val="00B06FD7"/>
    <w:rsid w:val="00B07817"/>
    <w:rsid w:val="00B07AF9"/>
    <w:rsid w:val="00B07BAC"/>
    <w:rsid w:val="00B07FFD"/>
    <w:rsid w:val="00B11F21"/>
    <w:rsid w:val="00B133A4"/>
    <w:rsid w:val="00B13B3A"/>
    <w:rsid w:val="00B13CED"/>
    <w:rsid w:val="00B14630"/>
    <w:rsid w:val="00B14943"/>
    <w:rsid w:val="00B14B52"/>
    <w:rsid w:val="00B14EF4"/>
    <w:rsid w:val="00B14F42"/>
    <w:rsid w:val="00B150FF"/>
    <w:rsid w:val="00B153E1"/>
    <w:rsid w:val="00B15426"/>
    <w:rsid w:val="00B15733"/>
    <w:rsid w:val="00B15E5C"/>
    <w:rsid w:val="00B15E62"/>
    <w:rsid w:val="00B16551"/>
    <w:rsid w:val="00B165FC"/>
    <w:rsid w:val="00B1678B"/>
    <w:rsid w:val="00B16A75"/>
    <w:rsid w:val="00B16A77"/>
    <w:rsid w:val="00B16ABB"/>
    <w:rsid w:val="00B16AFC"/>
    <w:rsid w:val="00B16C52"/>
    <w:rsid w:val="00B16E42"/>
    <w:rsid w:val="00B172EA"/>
    <w:rsid w:val="00B175ED"/>
    <w:rsid w:val="00B176B3"/>
    <w:rsid w:val="00B17B83"/>
    <w:rsid w:val="00B17FDB"/>
    <w:rsid w:val="00B200A3"/>
    <w:rsid w:val="00B20430"/>
    <w:rsid w:val="00B20CBD"/>
    <w:rsid w:val="00B20D13"/>
    <w:rsid w:val="00B20FBD"/>
    <w:rsid w:val="00B212C5"/>
    <w:rsid w:val="00B21851"/>
    <w:rsid w:val="00B21930"/>
    <w:rsid w:val="00B21FCD"/>
    <w:rsid w:val="00B2219E"/>
    <w:rsid w:val="00B222A7"/>
    <w:rsid w:val="00B2256C"/>
    <w:rsid w:val="00B226B8"/>
    <w:rsid w:val="00B22779"/>
    <w:rsid w:val="00B22F15"/>
    <w:rsid w:val="00B2330B"/>
    <w:rsid w:val="00B237D3"/>
    <w:rsid w:val="00B237E7"/>
    <w:rsid w:val="00B23A07"/>
    <w:rsid w:val="00B23B90"/>
    <w:rsid w:val="00B23BB4"/>
    <w:rsid w:val="00B23D4A"/>
    <w:rsid w:val="00B24146"/>
    <w:rsid w:val="00B24336"/>
    <w:rsid w:val="00B2437E"/>
    <w:rsid w:val="00B2459D"/>
    <w:rsid w:val="00B24607"/>
    <w:rsid w:val="00B249C4"/>
    <w:rsid w:val="00B24EE3"/>
    <w:rsid w:val="00B250AD"/>
    <w:rsid w:val="00B25693"/>
    <w:rsid w:val="00B25B1D"/>
    <w:rsid w:val="00B25FCE"/>
    <w:rsid w:val="00B2631E"/>
    <w:rsid w:val="00B26B6D"/>
    <w:rsid w:val="00B26EF1"/>
    <w:rsid w:val="00B26F5A"/>
    <w:rsid w:val="00B27298"/>
    <w:rsid w:val="00B273CF"/>
    <w:rsid w:val="00B276BB"/>
    <w:rsid w:val="00B2798E"/>
    <w:rsid w:val="00B27A37"/>
    <w:rsid w:val="00B27CE7"/>
    <w:rsid w:val="00B3030F"/>
    <w:rsid w:val="00B3168B"/>
    <w:rsid w:val="00B31A05"/>
    <w:rsid w:val="00B31AA8"/>
    <w:rsid w:val="00B32099"/>
    <w:rsid w:val="00B32867"/>
    <w:rsid w:val="00B32A49"/>
    <w:rsid w:val="00B32AA3"/>
    <w:rsid w:val="00B33A2D"/>
    <w:rsid w:val="00B33B62"/>
    <w:rsid w:val="00B3449A"/>
    <w:rsid w:val="00B3461B"/>
    <w:rsid w:val="00B3491C"/>
    <w:rsid w:val="00B34A1C"/>
    <w:rsid w:val="00B34DA5"/>
    <w:rsid w:val="00B34EA5"/>
    <w:rsid w:val="00B35646"/>
    <w:rsid w:val="00B358A7"/>
    <w:rsid w:val="00B361C1"/>
    <w:rsid w:val="00B36254"/>
    <w:rsid w:val="00B36339"/>
    <w:rsid w:val="00B3635C"/>
    <w:rsid w:val="00B363B3"/>
    <w:rsid w:val="00B36530"/>
    <w:rsid w:val="00B36B9B"/>
    <w:rsid w:val="00B36FB6"/>
    <w:rsid w:val="00B40907"/>
    <w:rsid w:val="00B40ADA"/>
    <w:rsid w:val="00B40D0F"/>
    <w:rsid w:val="00B41058"/>
    <w:rsid w:val="00B410FA"/>
    <w:rsid w:val="00B4113B"/>
    <w:rsid w:val="00B41404"/>
    <w:rsid w:val="00B41710"/>
    <w:rsid w:val="00B419A3"/>
    <w:rsid w:val="00B41DAE"/>
    <w:rsid w:val="00B41EEA"/>
    <w:rsid w:val="00B421EA"/>
    <w:rsid w:val="00B423AE"/>
    <w:rsid w:val="00B4297D"/>
    <w:rsid w:val="00B42AAD"/>
    <w:rsid w:val="00B42E06"/>
    <w:rsid w:val="00B43205"/>
    <w:rsid w:val="00B436C0"/>
    <w:rsid w:val="00B43920"/>
    <w:rsid w:val="00B43A46"/>
    <w:rsid w:val="00B43E4F"/>
    <w:rsid w:val="00B447B2"/>
    <w:rsid w:val="00B44EDF"/>
    <w:rsid w:val="00B450F8"/>
    <w:rsid w:val="00B45467"/>
    <w:rsid w:val="00B457D6"/>
    <w:rsid w:val="00B45852"/>
    <w:rsid w:val="00B458D0"/>
    <w:rsid w:val="00B459DB"/>
    <w:rsid w:val="00B45F93"/>
    <w:rsid w:val="00B461EA"/>
    <w:rsid w:val="00B46B7A"/>
    <w:rsid w:val="00B46C8C"/>
    <w:rsid w:val="00B46CE6"/>
    <w:rsid w:val="00B46CF6"/>
    <w:rsid w:val="00B47111"/>
    <w:rsid w:val="00B473D1"/>
    <w:rsid w:val="00B4786B"/>
    <w:rsid w:val="00B47AC2"/>
    <w:rsid w:val="00B47BA3"/>
    <w:rsid w:val="00B47BCE"/>
    <w:rsid w:val="00B5015C"/>
    <w:rsid w:val="00B50F5E"/>
    <w:rsid w:val="00B51CDF"/>
    <w:rsid w:val="00B51ECA"/>
    <w:rsid w:val="00B5206D"/>
    <w:rsid w:val="00B520A7"/>
    <w:rsid w:val="00B52543"/>
    <w:rsid w:val="00B525F8"/>
    <w:rsid w:val="00B5273B"/>
    <w:rsid w:val="00B52816"/>
    <w:rsid w:val="00B528F9"/>
    <w:rsid w:val="00B52E1C"/>
    <w:rsid w:val="00B52F78"/>
    <w:rsid w:val="00B53CEB"/>
    <w:rsid w:val="00B53D24"/>
    <w:rsid w:val="00B53E33"/>
    <w:rsid w:val="00B543FD"/>
    <w:rsid w:val="00B54B47"/>
    <w:rsid w:val="00B54D1C"/>
    <w:rsid w:val="00B54D8F"/>
    <w:rsid w:val="00B556A4"/>
    <w:rsid w:val="00B5577A"/>
    <w:rsid w:val="00B55B77"/>
    <w:rsid w:val="00B55E9A"/>
    <w:rsid w:val="00B566D5"/>
    <w:rsid w:val="00B56825"/>
    <w:rsid w:val="00B56AB8"/>
    <w:rsid w:val="00B56BBF"/>
    <w:rsid w:val="00B576D0"/>
    <w:rsid w:val="00B60156"/>
    <w:rsid w:val="00B60741"/>
    <w:rsid w:val="00B607C1"/>
    <w:rsid w:val="00B60B84"/>
    <w:rsid w:val="00B60EFC"/>
    <w:rsid w:val="00B61096"/>
    <w:rsid w:val="00B61425"/>
    <w:rsid w:val="00B61E65"/>
    <w:rsid w:val="00B6218D"/>
    <w:rsid w:val="00B62762"/>
    <w:rsid w:val="00B62AAB"/>
    <w:rsid w:val="00B62AE4"/>
    <w:rsid w:val="00B62C98"/>
    <w:rsid w:val="00B63885"/>
    <w:rsid w:val="00B63A63"/>
    <w:rsid w:val="00B63F60"/>
    <w:rsid w:val="00B648A5"/>
    <w:rsid w:val="00B64C34"/>
    <w:rsid w:val="00B65940"/>
    <w:rsid w:val="00B65B63"/>
    <w:rsid w:val="00B66750"/>
    <w:rsid w:val="00B671A6"/>
    <w:rsid w:val="00B676F9"/>
    <w:rsid w:val="00B67BD5"/>
    <w:rsid w:val="00B67C3F"/>
    <w:rsid w:val="00B67DC5"/>
    <w:rsid w:val="00B70010"/>
    <w:rsid w:val="00B70779"/>
    <w:rsid w:val="00B70F6E"/>
    <w:rsid w:val="00B722AD"/>
    <w:rsid w:val="00B724AD"/>
    <w:rsid w:val="00B72560"/>
    <w:rsid w:val="00B72A63"/>
    <w:rsid w:val="00B72C74"/>
    <w:rsid w:val="00B7328D"/>
    <w:rsid w:val="00B73765"/>
    <w:rsid w:val="00B738C2"/>
    <w:rsid w:val="00B73B7A"/>
    <w:rsid w:val="00B73C86"/>
    <w:rsid w:val="00B74294"/>
    <w:rsid w:val="00B742F2"/>
    <w:rsid w:val="00B74DDC"/>
    <w:rsid w:val="00B74EA8"/>
    <w:rsid w:val="00B757C4"/>
    <w:rsid w:val="00B75D87"/>
    <w:rsid w:val="00B7658A"/>
    <w:rsid w:val="00B767B0"/>
    <w:rsid w:val="00B767D1"/>
    <w:rsid w:val="00B7698B"/>
    <w:rsid w:val="00B76B0E"/>
    <w:rsid w:val="00B76BC7"/>
    <w:rsid w:val="00B76BF3"/>
    <w:rsid w:val="00B779B1"/>
    <w:rsid w:val="00B77C1D"/>
    <w:rsid w:val="00B77D82"/>
    <w:rsid w:val="00B77F20"/>
    <w:rsid w:val="00B803BE"/>
    <w:rsid w:val="00B80BEA"/>
    <w:rsid w:val="00B81689"/>
    <w:rsid w:val="00B818E9"/>
    <w:rsid w:val="00B81A6F"/>
    <w:rsid w:val="00B822C7"/>
    <w:rsid w:val="00B824E0"/>
    <w:rsid w:val="00B824ED"/>
    <w:rsid w:val="00B8260C"/>
    <w:rsid w:val="00B82796"/>
    <w:rsid w:val="00B828CE"/>
    <w:rsid w:val="00B82C2E"/>
    <w:rsid w:val="00B82ECB"/>
    <w:rsid w:val="00B83096"/>
    <w:rsid w:val="00B83454"/>
    <w:rsid w:val="00B83631"/>
    <w:rsid w:val="00B83A54"/>
    <w:rsid w:val="00B83C8D"/>
    <w:rsid w:val="00B842A9"/>
    <w:rsid w:val="00B84B94"/>
    <w:rsid w:val="00B84C1A"/>
    <w:rsid w:val="00B84DD7"/>
    <w:rsid w:val="00B85016"/>
    <w:rsid w:val="00B856A0"/>
    <w:rsid w:val="00B85CFD"/>
    <w:rsid w:val="00B85DA9"/>
    <w:rsid w:val="00B85DFF"/>
    <w:rsid w:val="00B86394"/>
    <w:rsid w:val="00B86782"/>
    <w:rsid w:val="00B86E18"/>
    <w:rsid w:val="00B87979"/>
    <w:rsid w:val="00B87C3B"/>
    <w:rsid w:val="00B87EA4"/>
    <w:rsid w:val="00B87ED1"/>
    <w:rsid w:val="00B9015E"/>
    <w:rsid w:val="00B904CC"/>
    <w:rsid w:val="00B90559"/>
    <w:rsid w:val="00B90A49"/>
    <w:rsid w:val="00B9132E"/>
    <w:rsid w:val="00B91348"/>
    <w:rsid w:val="00B914F5"/>
    <w:rsid w:val="00B9179C"/>
    <w:rsid w:val="00B91AF1"/>
    <w:rsid w:val="00B91CAD"/>
    <w:rsid w:val="00B91E07"/>
    <w:rsid w:val="00B93105"/>
    <w:rsid w:val="00B932CC"/>
    <w:rsid w:val="00B93332"/>
    <w:rsid w:val="00B9359D"/>
    <w:rsid w:val="00B942B3"/>
    <w:rsid w:val="00B94F32"/>
    <w:rsid w:val="00B9540B"/>
    <w:rsid w:val="00B956A6"/>
    <w:rsid w:val="00B956BB"/>
    <w:rsid w:val="00B95958"/>
    <w:rsid w:val="00B960EE"/>
    <w:rsid w:val="00B9657E"/>
    <w:rsid w:val="00B96603"/>
    <w:rsid w:val="00B96B14"/>
    <w:rsid w:val="00B972B2"/>
    <w:rsid w:val="00B973CB"/>
    <w:rsid w:val="00B977AF"/>
    <w:rsid w:val="00B9792C"/>
    <w:rsid w:val="00BA0101"/>
    <w:rsid w:val="00BA0197"/>
    <w:rsid w:val="00BA022B"/>
    <w:rsid w:val="00BA06EF"/>
    <w:rsid w:val="00BA099F"/>
    <w:rsid w:val="00BA0F9E"/>
    <w:rsid w:val="00BA1027"/>
    <w:rsid w:val="00BA1812"/>
    <w:rsid w:val="00BA20D5"/>
    <w:rsid w:val="00BA290F"/>
    <w:rsid w:val="00BA29A6"/>
    <w:rsid w:val="00BA2AA5"/>
    <w:rsid w:val="00BA2C8A"/>
    <w:rsid w:val="00BA2DAC"/>
    <w:rsid w:val="00BA30FA"/>
    <w:rsid w:val="00BA33B2"/>
    <w:rsid w:val="00BA3C65"/>
    <w:rsid w:val="00BA3E06"/>
    <w:rsid w:val="00BA3EC0"/>
    <w:rsid w:val="00BA400B"/>
    <w:rsid w:val="00BA4637"/>
    <w:rsid w:val="00BA49D9"/>
    <w:rsid w:val="00BA4A35"/>
    <w:rsid w:val="00BA4CCE"/>
    <w:rsid w:val="00BA4D70"/>
    <w:rsid w:val="00BA4D89"/>
    <w:rsid w:val="00BA4F3E"/>
    <w:rsid w:val="00BA4FA0"/>
    <w:rsid w:val="00BA52BE"/>
    <w:rsid w:val="00BA5511"/>
    <w:rsid w:val="00BA5DD0"/>
    <w:rsid w:val="00BA5F32"/>
    <w:rsid w:val="00BA61E9"/>
    <w:rsid w:val="00BA6FC9"/>
    <w:rsid w:val="00BA6FEE"/>
    <w:rsid w:val="00BA7473"/>
    <w:rsid w:val="00BA7CD0"/>
    <w:rsid w:val="00BA7E29"/>
    <w:rsid w:val="00BB03F2"/>
    <w:rsid w:val="00BB0D30"/>
    <w:rsid w:val="00BB0D9B"/>
    <w:rsid w:val="00BB0DF5"/>
    <w:rsid w:val="00BB0E8C"/>
    <w:rsid w:val="00BB22AD"/>
    <w:rsid w:val="00BB2664"/>
    <w:rsid w:val="00BB2782"/>
    <w:rsid w:val="00BB2A69"/>
    <w:rsid w:val="00BB2BA2"/>
    <w:rsid w:val="00BB2D5E"/>
    <w:rsid w:val="00BB2E30"/>
    <w:rsid w:val="00BB3B70"/>
    <w:rsid w:val="00BB3BA6"/>
    <w:rsid w:val="00BB400E"/>
    <w:rsid w:val="00BB4444"/>
    <w:rsid w:val="00BB469D"/>
    <w:rsid w:val="00BB4747"/>
    <w:rsid w:val="00BB56EE"/>
    <w:rsid w:val="00BB58D3"/>
    <w:rsid w:val="00BB60F4"/>
    <w:rsid w:val="00BB61FF"/>
    <w:rsid w:val="00BB6442"/>
    <w:rsid w:val="00BB64AD"/>
    <w:rsid w:val="00BB69C2"/>
    <w:rsid w:val="00BB6AF2"/>
    <w:rsid w:val="00BB6B22"/>
    <w:rsid w:val="00BB6B8A"/>
    <w:rsid w:val="00BB7487"/>
    <w:rsid w:val="00BB751C"/>
    <w:rsid w:val="00BB7B94"/>
    <w:rsid w:val="00BC009A"/>
    <w:rsid w:val="00BC0380"/>
    <w:rsid w:val="00BC0485"/>
    <w:rsid w:val="00BC09AF"/>
    <w:rsid w:val="00BC1002"/>
    <w:rsid w:val="00BC1118"/>
    <w:rsid w:val="00BC1451"/>
    <w:rsid w:val="00BC15FF"/>
    <w:rsid w:val="00BC1D25"/>
    <w:rsid w:val="00BC204D"/>
    <w:rsid w:val="00BC2432"/>
    <w:rsid w:val="00BC245F"/>
    <w:rsid w:val="00BC265E"/>
    <w:rsid w:val="00BC2770"/>
    <w:rsid w:val="00BC295E"/>
    <w:rsid w:val="00BC2A6F"/>
    <w:rsid w:val="00BC2BF5"/>
    <w:rsid w:val="00BC2F12"/>
    <w:rsid w:val="00BC3041"/>
    <w:rsid w:val="00BC3196"/>
    <w:rsid w:val="00BC35CB"/>
    <w:rsid w:val="00BC39C0"/>
    <w:rsid w:val="00BC406E"/>
    <w:rsid w:val="00BC458E"/>
    <w:rsid w:val="00BC4BAC"/>
    <w:rsid w:val="00BC529D"/>
    <w:rsid w:val="00BC59E7"/>
    <w:rsid w:val="00BC613F"/>
    <w:rsid w:val="00BC6742"/>
    <w:rsid w:val="00BC67B2"/>
    <w:rsid w:val="00BC6C07"/>
    <w:rsid w:val="00BC7072"/>
    <w:rsid w:val="00BC7602"/>
    <w:rsid w:val="00BC7C93"/>
    <w:rsid w:val="00BC7D72"/>
    <w:rsid w:val="00BD0171"/>
    <w:rsid w:val="00BD0495"/>
    <w:rsid w:val="00BD096B"/>
    <w:rsid w:val="00BD0CC0"/>
    <w:rsid w:val="00BD1028"/>
    <w:rsid w:val="00BD1249"/>
    <w:rsid w:val="00BD2298"/>
    <w:rsid w:val="00BD236D"/>
    <w:rsid w:val="00BD2455"/>
    <w:rsid w:val="00BD297C"/>
    <w:rsid w:val="00BD2E92"/>
    <w:rsid w:val="00BD3410"/>
    <w:rsid w:val="00BD360A"/>
    <w:rsid w:val="00BD3693"/>
    <w:rsid w:val="00BD3C33"/>
    <w:rsid w:val="00BD4374"/>
    <w:rsid w:val="00BD4709"/>
    <w:rsid w:val="00BD47E7"/>
    <w:rsid w:val="00BD4D3A"/>
    <w:rsid w:val="00BD5C0B"/>
    <w:rsid w:val="00BD604A"/>
    <w:rsid w:val="00BD60E5"/>
    <w:rsid w:val="00BD6543"/>
    <w:rsid w:val="00BD65E9"/>
    <w:rsid w:val="00BD6E53"/>
    <w:rsid w:val="00BD6F5C"/>
    <w:rsid w:val="00BD75BA"/>
    <w:rsid w:val="00BD7617"/>
    <w:rsid w:val="00BD778D"/>
    <w:rsid w:val="00BD7ACA"/>
    <w:rsid w:val="00BD7C70"/>
    <w:rsid w:val="00BD7FF4"/>
    <w:rsid w:val="00BE036D"/>
    <w:rsid w:val="00BE1326"/>
    <w:rsid w:val="00BE1FC2"/>
    <w:rsid w:val="00BE2181"/>
    <w:rsid w:val="00BE25D9"/>
    <w:rsid w:val="00BE27A6"/>
    <w:rsid w:val="00BE2AEF"/>
    <w:rsid w:val="00BE2B38"/>
    <w:rsid w:val="00BE3053"/>
    <w:rsid w:val="00BE3F53"/>
    <w:rsid w:val="00BE459D"/>
    <w:rsid w:val="00BE5023"/>
    <w:rsid w:val="00BE56A6"/>
    <w:rsid w:val="00BE581B"/>
    <w:rsid w:val="00BE58B5"/>
    <w:rsid w:val="00BE5A77"/>
    <w:rsid w:val="00BE5BBC"/>
    <w:rsid w:val="00BE5F7D"/>
    <w:rsid w:val="00BE6877"/>
    <w:rsid w:val="00BE68E3"/>
    <w:rsid w:val="00BE6B65"/>
    <w:rsid w:val="00BE7506"/>
    <w:rsid w:val="00BE7512"/>
    <w:rsid w:val="00BE7A48"/>
    <w:rsid w:val="00BE7A6F"/>
    <w:rsid w:val="00BE7DE4"/>
    <w:rsid w:val="00BF045A"/>
    <w:rsid w:val="00BF04AF"/>
    <w:rsid w:val="00BF059E"/>
    <w:rsid w:val="00BF05B7"/>
    <w:rsid w:val="00BF0762"/>
    <w:rsid w:val="00BF093E"/>
    <w:rsid w:val="00BF09AC"/>
    <w:rsid w:val="00BF103A"/>
    <w:rsid w:val="00BF112E"/>
    <w:rsid w:val="00BF1840"/>
    <w:rsid w:val="00BF19A8"/>
    <w:rsid w:val="00BF1A06"/>
    <w:rsid w:val="00BF1C73"/>
    <w:rsid w:val="00BF218E"/>
    <w:rsid w:val="00BF22CA"/>
    <w:rsid w:val="00BF2652"/>
    <w:rsid w:val="00BF26D6"/>
    <w:rsid w:val="00BF274B"/>
    <w:rsid w:val="00BF2A07"/>
    <w:rsid w:val="00BF2A66"/>
    <w:rsid w:val="00BF2C6C"/>
    <w:rsid w:val="00BF3294"/>
    <w:rsid w:val="00BF33AD"/>
    <w:rsid w:val="00BF3ACD"/>
    <w:rsid w:val="00BF3CA7"/>
    <w:rsid w:val="00BF3E32"/>
    <w:rsid w:val="00BF43B0"/>
    <w:rsid w:val="00BF51BF"/>
    <w:rsid w:val="00BF5743"/>
    <w:rsid w:val="00BF58F3"/>
    <w:rsid w:val="00BF5A60"/>
    <w:rsid w:val="00BF6489"/>
    <w:rsid w:val="00BF6E61"/>
    <w:rsid w:val="00BF700C"/>
    <w:rsid w:val="00BF72AB"/>
    <w:rsid w:val="00BF75D7"/>
    <w:rsid w:val="00BF7696"/>
    <w:rsid w:val="00BF7782"/>
    <w:rsid w:val="00C00009"/>
    <w:rsid w:val="00C0006F"/>
    <w:rsid w:val="00C00084"/>
    <w:rsid w:val="00C00317"/>
    <w:rsid w:val="00C0042D"/>
    <w:rsid w:val="00C00433"/>
    <w:rsid w:val="00C00A07"/>
    <w:rsid w:val="00C00CD9"/>
    <w:rsid w:val="00C00E74"/>
    <w:rsid w:val="00C00FB3"/>
    <w:rsid w:val="00C015A5"/>
    <w:rsid w:val="00C01809"/>
    <w:rsid w:val="00C02103"/>
    <w:rsid w:val="00C036B4"/>
    <w:rsid w:val="00C036F6"/>
    <w:rsid w:val="00C03701"/>
    <w:rsid w:val="00C03736"/>
    <w:rsid w:val="00C03F46"/>
    <w:rsid w:val="00C03FFE"/>
    <w:rsid w:val="00C04089"/>
    <w:rsid w:val="00C04508"/>
    <w:rsid w:val="00C04918"/>
    <w:rsid w:val="00C04B2C"/>
    <w:rsid w:val="00C0516D"/>
    <w:rsid w:val="00C0560E"/>
    <w:rsid w:val="00C0589C"/>
    <w:rsid w:val="00C061D4"/>
    <w:rsid w:val="00C061F4"/>
    <w:rsid w:val="00C06306"/>
    <w:rsid w:val="00C06454"/>
    <w:rsid w:val="00C06615"/>
    <w:rsid w:val="00C0670A"/>
    <w:rsid w:val="00C06CB7"/>
    <w:rsid w:val="00C06CFC"/>
    <w:rsid w:val="00C06EC1"/>
    <w:rsid w:val="00C071B1"/>
    <w:rsid w:val="00C07396"/>
    <w:rsid w:val="00C079E8"/>
    <w:rsid w:val="00C1009F"/>
    <w:rsid w:val="00C102ED"/>
    <w:rsid w:val="00C1032B"/>
    <w:rsid w:val="00C10482"/>
    <w:rsid w:val="00C106B8"/>
    <w:rsid w:val="00C10CCE"/>
    <w:rsid w:val="00C10DE0"/>
    <w:rsid w:val="00C111CC"/>
    <w:rsid w:val="00C11D59"/>
    <w:rsid w:val="00C12516"/>
    <w:rsid w:val="00C12F8C"/>
    <w:rsid w:val="00C13322"/>
    <w:rsid w:val="00C13347"/>
    <w:rsid w:val="00C13447"/>
    <w:rsid w:val="00C139D2"/>
    <w:rsid w:val="00C13BCB"/>
    <w:rsid w:val="00C13D87"/>
    <w:rsid w:val="00C14D43"/>
    <w:rsid w:val="00C15223"/>
    <w:rsid w:val="00C156E0"/>
    <w:rsid w:val="00C158A7"/>
    <w:rsid w:val="00C159E5"/>
    <w:rsid w:val="00C15AE3"/>
    <w:rsid w:val="00C15D18"/>
    <w:rsid w:val="00C15DBA"/>
    <w:rsid w:val="00C16151"/>
    <w:rsid w:val="00C16B51"/>
    <w:rsid w:val="00C17252"/>
    <w:rsid w:val="00C17345"/>
    <w:rsid w:val="00C17860"/>
    <w:rsid w:val="00C17BDC"/>
    <w:rsid w:val="00C17FC3"/>
    <w:rsid w:val="00C2018B"/>
    <w:rsid w:val="00C201AA"/>
    <w:rsid w:val="00C20260"/>
    <w:rsid w:val="00C203F5"/>
    <w:rsid w:val="00C205F1"/>
    <w:rsid w:val="00C20E17"/>
    <w:rsid w:val="00C20E2D"/>
    <w:rsid w:val="00C20FB2"/>
    <w:rsid w:val="00C212E6"/>
    <w:rsid w:val="00C21880"/>
    <w:rsid w:val="00C21C33"/>
    <w:rsid w:val="00C21F82"/>
    <w:rsid w:val="00C22765"/>
    <w:rsid w:val="00C22A7E"/>
    <w:rsid w:val="00C22A94"/>
    <w:rsid w:val="00C22E99"/>
    <w:rsid w:val="00C22FDC"/>
    <w:rsid w:val="00C231F1"/>
    <w:rsid w:val="00C23780"/>
    <w:rsid w:val="00C23CDE"/>
    <w:rsid w:val="00C23FF6"/>
    <w:rsid w:val="00C24151"/>
    <w:rsid w:val="00C248AD"/>
    <w:rsid w:val="00C25F4C"/>
    <w:rsid w:val="00C26261"/>
    <w:rsid w:val="00C263C2"/>
    <w:rsid w:val="00C268B7"/>
    <w:rsid w:val="00C26D68"/>
    <w:rsid w:val="00C27DDD"/>
    <w:rsid w:val="00C30281"/>
    <w:rsid w:val="00C30693"/>
    <w:rsid w:val="00C31670"/>
    <w:rsid w:val="00C318AD"/>
    <w:rsid w:val="00C31F1C"/>
    <w:rsid w:val="00C32126"/>
    <w:rsid w:val="00C321EC"/>
    <w:rsid w:val="00C322CD"/>
    <w:rsid w:val="00C3248F"/>
    <w:rsid w:val="00C32723"/>
    <w:rsid w:val="00C32C00"/>
    <w:rsid w:val="00C32F0D"/>
    <w:rsid w:val="00C331E6"/>
    <w:rsid w:val="00C3390A"/>
    <w:rsid w:val="00C33A43"/>
    <w:rsid w:val="00C33BA0"/>
    <w:rsid w:val="00C33EB7"/>
    <w:rsid w:val="00C34BE5"/>
    <w:rsid w:val="00C34F54"/>
    <w:rsid w:val="00C35534"/>
    <w:rsid w:val="00C356A1"/>
    <w:rsid w:val="00C35A30"/>
    <w:rsid w:val="00C35DFB"/>
    <w:rsid w:val="00C35F5D"/>
    <w:rsid w:val="00C36ACB"/>
    <w:rsid w:val="00C36FF0"/>
    <w:rsid w:val="00C3725B"/>
    <w:rsid w:val="00C373EC"/>
    <w:rsid w:val="00C37465"/>
    <w:rsid w:val="00C374E2"/>
    <w:rsid w:val="00C37818"/>
    <w:rsid w:val="00C401C8"/>
    <w:rsid w:val="00C41012"/>
    <w:rsid w:val="00C4104A"/>
    <w:rsid w:val="00C41351"/>
    <w:rsid w:val="00C416DF"/>
    <w:rsid w:val="00C4183B"/>
    <w:rsid w:val="00C41A6F"/>
    <w:rsid w:val="00C41F0A"/>
    <w:rsid w:val="00C4209C"/>
    <w:rsid w:val="00C42983"/>
    <w:rsid w:val="00C42AED"/>
    <w:rsid w:val="00C42DDE"/>
    <w:rsid w:val="00C42DFB"/>
    <w:rsid w:val="00C430AA"/>
    <w:rsid w:val="00C43781"/>
    <w:rsid w:val="00C43910"/>
    <w:rsid w:val="00C43C90"/>
    <w:rsid w:val="00C43E50"/>
    <w:rsid w:val="00C44349"/>
    <w:rsid w:val="00C444D6"/>
    <w:rsid w:val="00C44662"/>
    <w:rsid w:val="00C44CCD"/>
    <w:rsid w:val="00C44E58"/>
    <w:rsid w:val="00C44E97"/>
    <w:rsid w:val="00C44ECF"/>
    <w:rsid w:val="00C44F03"/>
    <w:rsid w:val="00C452A3"/>
    <w:rsid w:val="00C45724"/>
    <w:rsid w:val="00C45A36"/>
    <w:rsid w:val="00C45DBC"/>
    <w:rsid w:val="00C45DF0"/>
    <w:rsid w:val="00C45F19"/>
    <w:rsid w:val="00C46574"/>
    <w:rsid w:val="00C46BA9"/>
    <w:rsid w:val="00C46BCC"/>
    <w:rsid w:val="00C46C42"/>
    <w:rsid w:val="00C470DC"/>
    <w:rsid w:val="00C47297"/>
    <w:rsid w:val="00C47417"/>
    <w:rsid w:val="00C47478"/>
    <w:rsid w:val="00C47811"/>
    <w:rsid w:val="00C47ED7"/>
    <w:rsid w:val="00C50644"/>
    <w:rsid w:val="00C506AB"/>
    <w:rsid w:val="00C50908"/>
    <w:rsid w:val="00C5096E"/>
    <w:rsid w:val="00C509A4"/>
    <w:rsid w:val="00C50B99"/>
    <w:rsid w:val="00C51259"/>
    <w:rsid w:val="00C51858"/>
    <w:rsid w:val="00C518CA"/>
    <w:rsid w:val="00C52012"/>
    <w:rsid w:val="00C524FF"/>
    <w:rsid w:val="00C5256F"/>
    <w:rsid w:val="00C526B0"/>
    <w:rsid w:val="00C529FE"/>
    <w:rsid w:val="00C52EC4"/>
    <w:rsid w:val="00C53076"/>
    <w:rsid w:val="00C530EB"/>
    <w:rsid w:val="00C5320F"/>
    <w:rsid w:val="00C532AD"/>
    <w:rsid w:val="00C536D4"/>
    <w:rsid w:val="00C53955"/>
    <w:rsid w:val="00C53A9B"/>
    <w:rsid w:val="00C54360"/>
    <w:rsid w:val="00C546F1"/>
    <w:rsid w:val="00C5475F"/>
    <w:rsid w:val="00C54A4B"/>
    <w:rsid w:val="00C55903"/>
    <w:rsid w:val="00C559B7"/>
    <w:rsid w:val="00C56079"/>
    <w:rsid w:val="00C560D3"/>
    <w:rsid w:val="00C564ED"/>
    <w:rsid w:val="00C56A89"/>
    <w:rsid w:val="00C5759D"/>
    <w:rsid w:val="00C6167D"/>
    <w:rsid w:val="00C61D68"/>
    <w:rsid w:val="00C6214A"/>
    <w:rsid w:val="00C621F6"/>
    <w:rsid w:val="00C62570"/>
    <w:rsid w:val="00C630E3"/>
    <w:rsid w:val="00C63333"/>
    <w:rsid w:val="00C6379F"/>
    <w:rsid w:val="00C63A3E"/>
    <w:rsid w:val="00C63D6A"/>
    <w:rsid w:val="00C63E3B"/>
    <w:rsid w:val="00C640BF"/>
    <w:rsid w:val="00C64CB5"/>
    <w:rsid w:val="00C64F67"/>
    <w:rsid w:val="00C654B0"/>
    <w:rsid w:val="00C65684"/>
    <w:rsid w:val="00C65978"/>
    <w:rsid w:val="00C664F3"/>
    <w:rsid w:val="00C66623"/>
    <w:rsid w:val="00C66659"/>
    <w:rsid w:val="00C66717"/>
    <w:rsid w:val="00C667EB"/>
    <w:rsid w:val="00C66932"/>
    <w:rsid w:val="00C66E3F"/>
    <w:rsid w:val="00C67305"/>
    <w:rsid w:val="00C6741C"/>
    <w:rsid w:val="00C679EE"/>
    <w:rsid w:val="00C704CC"/>
    <w:rsid w:val="00C707B0"/>
    <w:rsid w:val="00C70B97"/>
    <w:rsid w:val="00C70D23"/>
    <w:rsid w:val="00C7165C"/>
    <w:rsid w:val="00C7192A"/>
    <w:rsid w:val="00C71CFE"/>
    <w:rsid w:val="00C72365"/>
    <w:rsid w:val="00C72697"/>
    <w:rsid w:val="00C72A4C"/>
    <w:rsid w:val="00C72A51"/>
    <w:rsid w:val="00C72F09"/>
    <w:rsid w:val="00C72FF5"/>
    <w:rsid w:val="00C7319A"/>
    <w:rsid w:val="00C731AF"/>
    <w:rsid w:val="00C73442"/>
    <w:rsid w:val="00C73875"/>
    <w:rsid w:val="00C73B25"/>
    <w:rsid w:val="00C73E2C"/>
    <w:rsid w:val="00C7461A"/>
    <w:rsid w:val="00C74ADC"/>
    <w:rsid w:val="00C74C7C"/>
    <w:rsid w:val="00C74F74"/>
    <w:rsid w:val="00C7558D"/>
    <w:rsid w:val="00C7598C"/>
    <w:rsid w:val="00C75B39"/>
    <w:rsid w:val="00C75C50"/>
    <w:rsid w:val="00C762E0"/>
    <w:rsid w:val="00C76AAF"/>
    <w:rsid w:val="00C76D2F"/>
    <w:rsid w:val="00C77272"/>
    <w:rsid w:val="00C773EE"/>
    <w:rsid w:val="00C775CD"/>
    <w:rsid w:val="00C7783C"/>
    <w:rsid w:val="00C802CD"/>
    <w:rsid w:val="00C818A3"/>
    <w:rsid w:val="00C81AB7"/>
    <w:rsid w:val="00C81BC3"/>
    <w:rsid w:val="00C81BE1"/>
    <w:rsid w:val="00C81FB2"/>
    <w:rsid w:val="00C8216B"/>
    <w:rsid w:val="00C825E8"/>
    <w:rsid w:val="00C82990"/>
    <w:rsid w:val="00C829D4"/>
    <w:rsid w:val="00C82B2B"/>
    <w:rsid w:val="00C82EE1"/>
    <w:rsid w:val="00C82FB8"/>
    <w:rsid w:val="00C83166"/>
    <w:rsid w:val="00C832F9"/>
    <w:rsid w:val="00C83324"/>
    <w:rsid w:val="00C833A3"/>
    <w:rsid w:val="00C83893"/>
    <w:rsid w:val="00C83FD5"/>
    <w:rsid w:val="00C84208"/>
    <w:rsid w:val="00C8438F"/>
    <w:rsid w:val="00C84F17"/>
    <w:rsid w:val="00C854EC"/>
    <w:rsid w:val="00C85516"/>
    <w:rsid w:val="00C8553A"/>
    <w:rsid w:val="00C85901"/>
    <w:rsid w:val="00C85A13"/>
    <w:rsid w:val="00C85DA9"/>
    <w:rsid w:val="00C863AE"/>
    <w:rsid w:val="00C8683F"/>
    <w:rsid w:val="00C87412"/>
    <w:rsid w:val="00C87E57"/>
    <w:rsid w:val="00C87EDB"/>
    <w:rsid w:val="00C90067"/>
    <w:rsid w:val="00C90098"/>
    <w:rsid w:val="00C90AFD"/>
    <w:rsid w:val="00C90D9D"/>
    <w:rsid w:val="00C9121C"/>
    <w:rsid w:val="00C914F3"/>
    <w:rsid w:val="00C91747"/>
    <w:rsid w:val="00C9234C"/>
    <w:rsid w:val="00C924D1"/>
    <w:rsid w:val="00C92772"/>
    <w:rsid w:val="00C92916"/>
    <w:rsid w:val="00C929DA"/>
    <w:rsid w:val="00C92A6D"/>
    <w:rsid w:val="00C93152"/>
    <w:rsid w:val="00C932A5"/>
    <w:rsid w:val="00C93875"/>
    <w:rsid w:val="00C942F5"/>
    <w:rsid w:val="00C944F2"/>
    <w:rsid w:val="00C94549"/>
    <w:rsid w:val="00C9456B"/>
    <w:rsid w:val="00C94B65"/>
    <w:rsid w:val="00C94D0C"/>
    <w:rsid w:val="00C94E52"/>
    <w:rsid w:val="00C94F8C"/>
    <w:rsid w:val="00C95099"/>
    <w:rsid w:val="00C956F0"/>
    <w:rsid w:val="00C95DF2"/>
    <w:rsid w:val="00C95FEB"/>
    <w:rsid w:val="00C9660D"/>
    <w:rsid w:val="00C9662B"/>
    <w:rsid w:val="00C96A89"/>
    <w:rsid w:val="00C97173"/>
    <w:rsid w:val="00C97476"/>
    <w:rsid w:val="00C97587"/>
    <w:rsid w:val="00C975DF"/>
    <w:rsid w:val="00C97CD7"/>
    <w:rsid w:val="00C97E2B"/>
    <w:rsid w:val="00CA07CB"/>
    <w:rsid w:val="00CA0882"/>
    <w:rsid w:val="00CA0A4A"/>
    <w:rsid w:val="00CA102A"/>
    <w:rsid w:val="00CA1AFB"/>
    <w:rsid w:val="00CA1B9A"/>
    <w:rsid w:val="00CA1C86"/>
    <w:rsid w:val="00CA1DEF"/>
    <w:rsid w:val="00CA20F8"/>
    <w:rsid w:val="00CA26AE"/>
    <w:rsid w:val="00CA32ED"/>
    <w:rsid w:val="00CA362E"/>
    <w:rsid w:val="00CA3D4C"/>
    <w:rsid w:val="00CA3FFB"/>
    <w:rsid w:val="00CA40DE"/>
    <w:rsid w:val="00CA49B3"/>
    <w:rsid w:val="00CA51F1"/>
    <w:rsid w:val="00CA5E44"/>
    <w:rsid w:val="00CA6C6E"/>
    <w:rsid w:val="00CA6F78"/>
    <w:rsid w:val="00CB0B4E"/>
    <w:rsid w:val="00CB0E50"/>
    <w:rsid w:val="00CB1226"/>
    <w:rsid w:val="00CB1342"/>
    <w:rsid w:val="00CB17BD"/>
    <w:rsid w:val="00CB1DEC"/>
    <w:rsid w:val="00CB21F0"/>
    <w:rsid w:val="00CB24D2"/>
    <w:rsid w:val="00CB25C6"/>
    <w:rsid w:val="00CB37EC"/>
    <w:rsid w:val="00CB406A"/>
    <w:rsid w:val="00CB4458"/>
    <w:rsid w:val="00CB472A"/>
    <w:rsid w:val="00CB494F"/>
    <w:rsid w:val="00CB5085"/>
    <w:rsid w:val="00CB52EB"/>
    <w:rsid w:val="00CB5580"/>
    <w:rsid w:val="00CB58AE"/>
    <w:rsid w:val="00CB643E"/>
    <w:rsid w:val="00CB6508"/>
    <w:rsid w:val="00CB6848"/>
    <w:rsid w:val="00CB6ACA"/>
    <w:rsid w:val="00CB7257"/>
    <w:rsid w:val="00CB7355"/>
    <w:rsid w:val="00CB73D2"/>
    <w:rsid w:val="00CB7E05"/>
    <w:rsid w:val="00CC06EB"/>
    <w:rsid w:val="00CC091D"/>
    <w:rsid w:val="00CC09A3"/>
    <w:rsid w:val="00CC0A3A"/>
    <w:rsid w:val="00CC0D90"/>
    <w:rsid w:val="00CC1A63"/>
    <w:rsid w:val="00CC1A7F"/>
    <w:rsid w:val="00CC1ACA"/>
    <w:rsid w:val="00CC1BC7"/>
    <w:rsid w:val="00CC1F56"/>
    <w:rsid w:val="00CC218B"/>
    <w:rsid w:val="00CC2566"/>
    <w:rsid w:val="00CC2F2A"/>
    <w:rsid w:val="00CC321C"/>
    <w:rsid w:val="00CC3AAC"/>
    <w:rsid w:val="00CC405E"/>
    <w:rsid w:val="00CC42BD"/>
    <w:rsid w:val="00CC4864"/>
    <w:rsid w:val="00CC5000"/>
    <w:rsid w:val="00CC5466"/>
    <w:rsid w:val="00CC5609"/>
    <w:rsid w:val="00CC5632"/>
    <w:rsid w:val="00CC57E5"/>
    <w:rsid w:val="00CC60A6"/>
    <w:rsid w:val="00CC6114"/>
    <w:rsid w:val="00CC63D9"/>
    <w:rsid w:val="00CC6A18"/>
    <w:rsid w:val="00CC6B47"/>
    <w:rsid w:val="00CC7090"/>
    <w:rsid w:val="00CC726C"/>
    <w:rsid w:val="00CC72DA"/>
    <w:rsid w:val="00CC7BD0"/>
    <w:rsid w:val="00CD017D"/>
    <w:rsid w:val="00CD0282"/>
    <w:rsid w:val="00CD0969"/>
    <w:rsid w:val="00CD0ABB"/>
    <w:rsid w:val="00CD0B6A"/>
    <w:rsid w:val="00CD0C0D"/>
    <w:rsid w:val="00CD0DB9"/>
    <w:rsid w:val="00CD0DBA"/>
    <w:rsid w:val="00CD10BD"/>
    <w:rsid w:val="00CD1104"/>
    <w:rsid w:val="00CD18DB"/>
    <w:rsid w:val="00CD195A"/>
    <w:rsid w:val="00CD1F34"/>
    <w:rsid w:val="00CD2001"/>
    <w:rsid w:val="00CD2482"/>
    <w:rsid w:val="00CD24F8"/>
    <w:rsid w:val="00CD2C13"/>
    <w:rsid w:val="00CD3185"/>
    <w:rsid w:val="00CD32B1"/>
    <w:rsid w:val="00CD33E6"/>
    <w:rsid w:val="00CD3E5F"/>
    <w:rsid w:val="00CD3E89"/>
    <w:rsid w:val="00CD4195"/>
    <w:rsid w:val="00CD4576"/>
    <w:rsid w:val="00CD4594"/>
    <w:rsid w:val="00CD46E1"/>
    <w:rsid w:val="00CD4743"/>
    <w:rsid w:val="00CD4C2A"/>
    <w:rsid w:val="00CD4D6C"/>
    <w:rsid w:val="00CD5184"/>
    <w:rsid w:val="00CD52A0"/>
    <w:rsid w:val="00CD5A24"/>
    <w:rsid w:val="00CD5AC8"/>
    <w:rsid w:val="00CD6225"/>
    <w:rsid w:val="00CD6347"/>
    <w:rsid w:val="00CD6451"/>
    <w:rsid w:val="00CD6B4C"/>
    <w:rsid w:val="00CD6C8B"/>
    <w:rsid w:val="00CD6E86"/>
    <w:rsid w:val="00CD7654"/>
    <w:rsid w:val="00CD78A0"/>
    <w:rsid w:val="00CD7D1E"/>
    <w:rsid w:val="00CD7EF9"/>
    <w:rsid w:val="00CE0081"/>
    <w:rsid w:val="00CE0560"/>
    <w:rsid w:val="00CE08B4"/>
    <w:rsid w:val="00CE0A5E"/>
    <w:rsid w:val="00CE176A"/>
    <w:rsid w:val="00CE189B"/>
    <w:rsid w:val="00CE1B91"/>
    <w:rsid w:val="00CE1F11"/>
    <w:rsid w:val="00CE2202"/>
    <w:rsid w:val="00CE344B"/>
    <w:rsid w:val="00CE348C"/>
    <w:rsid w:val="00CE3EF9"/>
    <w:rsid w:val="00CE3FB1"/>
    <w:rsid w:val="00CE4380"/>
    <w:rsid w:val="00CE460A"/>
    <w:rsid w:val="00CE46F4"/>
    <w:rsid w:val="00CE49C1"/>
    <w:rsid w:val="00CE524A"/>
    <w:rsid w:val="00CE57A9"/>
    <w:rsid w:val="00CE5BDD"/>
    <w:rsid w:val="00CE607F"/>
    <w:rsid w:val="00CE6548"/>
    <w:rsid w:val="00CE668D"/>
    <w:rsid w:val="00CE677A"/>
    <w:rsid w:val="00CE6C40"/>
    <w:rsid w:val="00CE7264"/>
    <w:rsid w:val="00CE7774"/>
    <w:rsid w:val="00CE7BE3"/>
    <w:rsid w:val="00CE7E2E"/>
    <w:rsid w:val="00CE7ECF"/>
    <w:rsid w:val="00CF0252"/>
    <w:rsid w:val="00CF0F4D"/>
    <w:rsid w:val="00CF1D53"/>
    <w:rsid w:val="00CF23D8"/>
    <w:rsid w:val="00CF259D"/>
    <w:rsid w:val="00CF261B"/>
    <w:rsid w:val="00CF298D"/>
    <w:rsid w:val="00CF2C88"/>
    <w:rsid w:val="00CF3066"/>
    <w:rsid w:val="00CF309D"/>
    <w:rsid w:val="00CF32C0"/>
    <w:rsid w:val="00CF3A28"/>
    <w:rsid w:val="00CF3AFE"/>
    <w:rsid w:val="00CF46FF"/>
    <w:rsid w:val="00CF4843"/>
    <w:rsid w:val="00CF4F13"/>
    <w:rsid w:val="00CF4F4F"/>
    <w:rsid w:val="00CF59F5"/>
    <w:rsid w:val="00CF5FA1"/>
    <w:rsid w:val="00CF669F"/>
    <w:rsid w:val="00CF6A71"/>
    <w:rsid w:val="00CF761F"/>
    <w:rsid w:val="00CF7720"/>
    <w:rsid w:val="00CF7798"/>
    <w:rsid w:val="00CF78F5"/>
    <w:rsid w:val="00CF7E9C"/>
    <w:rsid w:val="00D00219"/>
    <w:rsid w:val="00D00887"/>
    <w:rsid w:val="00D009C8"/>
    <w:rsid w:val="00D00C70"/>
    <w:rsid w:val="00D01176"/>
    <w:rsid w:val="00D012A6"/>
    <w:rsid w:val="00D013F2"/>
    <w:rsid w:val="00D01596"/>
    <w:rsid w:val="00D01A19"/>
    <w:rsid w:val="00D01E12"/>
    <w:rsid w:val="00D02578"/>
    <w:rsid w:val="00D025CB"/>
    <w:rsid w:val="00D02D8D"/>
    <w:rsid w:val="00D03286"/>
    <w:rsid w:val="00D03862"/>
    <w:rsid w:val="00D03EAE"/>
    <w:rsid w:val="00D04162"/>
    <w:rsid w:val="00D042EA"/>
    <w:rsid w:val="00D04333"/>
    <w:rsid w:val="00D0488F"/>
    <w:rsid w:val="00D04AB2"/>
    <w:rsid w:val="00D04B0B"/>
    <w:rsid w:val="00D04C55"/>
    <w:rsid w:val="00D04CA4"/>
    <w:rsid w:val="00D05146"/>
    <w:rsid w:val="00D0584B"/>
    <w:rsid w:val="00D05A11"/>
    <w:rsid w:val="00D05BCA"/>
    <w:rsid w:val="00D05BDD"/>
    <w:rsid w:val="00D05E73"/>
    <w:rsid w:val="00D06942"/>
    <w:rsid w:val="00D06C4B"/>
    <w:rsid w:val="00D07048"/>
    <w:rsid w:val="00D070AA"/>
    <w:rsid w:val="00D07952"/>
    <w:rsid w:val="00D079F1"/>
    <w:rsid w:val="00D10022"/>
    <w:rsid w:val="00D10309"/>
    <w:rsid w:val="00D1038F"/>
    <w:rsid w:val="00D108FB"/>
    <w:rsid w:val="00D1091F"/>
    <w:rsid w:val="00D10DC1"/>
    <w:rsid w:val="00D10E66"/>
    <w:rsid w:val="00D114EA"/>
    <w:rsid w:val="00D1152A"/>
    <w:rsid w:val="00D11766"/>
    <w:rsid w:val="00D1186A"/>
    <w:rsid w:val="00D12575"/>
    <w:rsid w:val="00D126F2"/>
    <w:rsid w:val="00D12D45"/>
    <w:rsid w:val="00D12E49"/>
    <w:rsid w:val="00D13441"/>
    <w:rsid w:val="00D13546"/>
    <w:rsid w:val="00D13859"/>
    <w:rsid w:val="00D13A56"/>
    <w:rsid w:val="00D13F5F"/>
    <w:rsid w:val="00D14114"/>
    <w:rsid w:val="00D143D5"/>
    <w:rsid w:val="00D14945"/>
    <w:rsid w:val="00D1546E"/>
    <w:rsid w:val="00D1547F"/>
    <w:rsid w:val="00D15A99"/>
    <w:rsid w:val="00D15C48"/>
    <w:rsid w:val="00D16057"/>
    <w:rsid w:val="00D16214"/>
    <w:rsid w:val="00D16390"/>
    <w:rsid w:val="00D1666C"/>
    <w:rsid w:val="00D16698"/>
    <w:rsid w:val="00D16828"/>
    <w:rsid w:val="00D16B28"/>
    <w:rsid w:val="00D16B9D"/>
    <w:rsid w:val="00D16EB5"/>
    <w:rsid w:val="00D17045"/>
    <w:rsid w:val="00D177F8"/>
    <w:rsid w:val="00D17B29"/>
    <w:rsid w:val="00D17DC3"/>
    <w:rsid w:val="00D17F21"/>
    <w:rsid w:val="00D20AC3"/>
    <w:rsid w:val="00D215FA"/>
    <w:rsid w:val="00D21E1F"/>
    <w:rsid w:val="00D21E73"/>
    <w:rsid w:val="00D21E80"/>
    <w:rsid w:val="00D2248E"/>
    <w:rsid w:val="00D22C6E"/>
    <w:rsid w:val="00D22E91"/>
    <w:rsid w:val="00D23268"/>
    <w:rsid w:val="00D2335B"/>
    <w:rsid w:val="00D234B4"/>
    <w:rsid w:val="00D23516"/>
    <w:rsid w:val="00D2374F"/>
    <w:rsid w:val="00D23CA9"/>
    <w:rsid w:val="00D23DB7"/>
    <w:rsid w:val="00D244EB"/>
    <w:rsid w:val="00D2466A"/>
    <w:rsid w:val="00D24DD4"/>
    <w:rsid w:val="00D2558A"/>
    <w:rsid w:val="00D25856"/>
    <w:rsid w:val="00D25A93"/>
    <w:rsid w:val="00D25ACC"/>
    <w:rsid w:val="00D25DE8"/>
    <w:rsid w:val="00D25EA1"/>
    <w:rsid w:val="00D25FDB"/>
    <w:rsid w:val="00D260E4"/>
    <w:rsid w:val="00D2621E"/>
    <w:rsid w:val="00D264FB"/>
    <w:rsid w:val="00D268D3"/>
    <w:rsid w:val="00D26993"/>
    <w:rsid w:val="00D26E17"/>
    <w:rsid w:val="00D26E8B"/>
    <w:rsid w:val="00D26EA8"/>
    <w:rsid w:val="00D27699"/>
    <w:rsid w:val="00D277DC"/>
    <w:rsid w:val="00D30277"/>
    <w:rsid w:val="00D30365"/>
    <w:rsid w:val="00D304B2"/>
    <w:rsid w:val="00D30873"/>
    <w:rsid w:val="00D30A46"/>
    <w:rsid w:val="00D30D0D"/>
    <w:rsid w:val="00D310E2"/>
    <w:rsid w:val="00D31AC7"/>
    <w:rsid w:val="00D31BA5"/>
    <w:rsid w:val="00D31E2D"/>
    <w:rsid w:val="00D31EDF"/>
    <w:rsid w:val="00D31F06"/>
    <w:rsid w:val="00D323C3"/>
    <w:rsid w:val="00D326E4"/>
    <w:rsid w:val="00D327BC"/>
    <w:rsid w:val="00D32C48"/>
    <w:rsid w:val="00D32D94"/>
    <w:rsid w:val="00D32E97"/>
    <w:rsid w:val="00D32FA9"/>
    <w:rsid w:val="00D339B9"/>
    <w:rsid w:val="00D340B7"/>
    <w:rsid w:val="00D3425F"/>
    <w:rsid w:val="00D34817"/>
    <w:rsid w:val="00D34831"/>
    <w:rsid w:val="00D34D60"/>
    <w:rsid w:val="00D35104"/>
    <w:rsid w:val="00D35203"/>
    <w:rsid w:val="00D35251"/>
    <w:rsid w:val="00D354C2"/>
    <w:rsid w:val="00D356A9"/>
    <w:rsid w:val="00D363A2"/>
    <w:rsid w:val="00D3651A"/>
    <w:rsid w:val="00D36AB8"/>
    <w:rsid w:val="00D36B2D"/>
    <w:rsid w:val="00D4005A"/>
    <w:rsid w:val="00D40701"/>
    <w:rsid w:val="00D409EE"/>
    <w:rsid w:val="00D40DAC"/>
    <w:rsid w:val="00D40DBE"/>
    <w:rsid w:val="00D41913"/>
    <w:rsid w:val="00D41A78"/>
    <w:rsid w:val="00D41C0B"/>
    <w:rsid w:val="00D42520"/>
    <w:rsid w:val="00D425E8"/>
    <w:rsid w:val="00D426EB"/>
    <w:rsid w:val="00D427FA"/>
    <w:rsid w:val="00D42AA1"/>
    <w:rsid w:val="00D42D99"/>
    <w:rsid w:val="00D434F8"/>
    <w:rsid w:val="00D4365E"/>
    <w:rsid w:val="00D436D8"/>
    <w:rsid w:val="00D43DB0"/>
    <w:rsid w:val="00D4421D"/>
    <w:rsid w:val="00D44676"/>
    <w:rsid w:val="00D446AF"/>
    <w:rsid w:val="00D4517C"/>
    <w:rsid w:val="00D453F4"/>
    <w:rsid w:val="00D45860"/>
    <w:rsid w:val="00D4609B"/>
    <w:rsid w:val="00D4623F"/>
    <w:rsid w:val="00D464DD"/>
    <w:rsid w:val="00D46933"/>
    <w:rsid w:val="00D46FF2"/>
    <w:rsid w:val="00D47104"/>
    <w:rsid w:val="00D50A41"/>
    <w:rsid w:val="00D5185E"/>
    <w:rsid w:val="00D51A2B"/>
    <w:rsid w:val="00D5231A"/>
    <w:rsid w:val="00D530BD"/>
    <w:rsid w:val="00D53168"/>
    <w:rsid w:val="00D5339B"/>
    <w:rsid w:val="00D53A95"/>
    <w:rsid w:val="00D53AD0"/>
    <w:rsid w:val="00D54086"/>
    <w:rsid w:val="00D547B1"/>
    <w:rsid w:val="00D54ADB"/>
    <w:rsid w:val="00D54B44"/>
    <w:rsid w:val="00D54E86"/>
    <w:rsid w:val="00D55027"/>
    <w:rsid w:val="00D55342"/>
    <w:rsid w:val="00D5540B"/>
    <w:rsid w:val="00D55482"/>
    <w:rsid w:val="00D55AA6"/>
    <w:rsid w:val="00D55FBC"/>
    <w:rsid w:val="00D56282"/>
    <w:rsid w:val="00D56510"/>
    <w:rsid w:val="00D566D0"/>
    <w:rsid w:val="00D5681F"/>
    <w:rsid w:val="00D5682A"/>
    <w:rsid w:val="00D56A32"/>
    <w:rsid w:val="00D56C40"/>
    <w:rsid w:val="00D56FD7"/>
    <w:rsid w:val="00D57571"/>
    <w:rsid w:val="00D575F8"/>
    <w:rsid w:val="00D577BD"/>
    <w:rsid w:val="00D5783C"/>
    <w:rsid w:val="00D57A67"/>
    <w:rsid w:val="00D600F8"/>
    <w:rsid w:val="00D60975"/>
    <w:rsid w:val="00D60F79"/>
    <w:rsid w:val="00D614CE"/>
    <w:rsid w:val="00D6175F"/>
    <w:rsid w:val="00D625D0"/>
    <w:rsid w:val="00D62815"/>
    <w:rsid w:val="00D62F59"/>
    <w:rsid w:val="00D632FA"/>
    <w:rsid w:val="00D632FD"/>
    <w:rsid w:val="00D63573"/>
    <w:rsid w:val="00D63658"/>
    <w:rsid w:val="00D6386F"/>
    <w:rsid w:val="00D63AD7"/>
    <w:rsid w:val="00D63EA1"/>
    <w:rsid w:val="00D64036"/>
    <w:rsid w:val="00D6429B"/>
    <w:rsid w:val="00D64972"/>
    <w:rsid w:val="00D649CC"/>
    <w:rsid w:val="00D64BE4"/>
    <w:rsid w:val="00D64D9A"/>
    <w:rsid w:val="00D64E34"/>
    <w:rsid w:val="00D64F60"/>
    <w:rsid w:val="00D650DD"/>
    <w:rsid w:val="00D650EC"/>
    <w:rsid w:val="00D65554"/>
    <w:rsid w:val="00D65801"/>
    <w:rsid w:val="00D65FC0"/>
    <w:rsid w:val="00D66597"/>
    <w:rsid w:val="00D6664A"/>
    <w:rsid w:val="00D667FE"/>
    <w:rsid w:val="00D66B55"/>
    <w:rsid w:val="00D67441"/>
    <w:rsid w:val="00D67532"/>
    <w:rsid w:val="00D67A07"/>
    <w:rsid w:val="00D70010"/>
    <w:rsid w:val="00D700F6"/>
    <w:rsid w:val="00D70502"/>
    <w:rsid w:val="00D70509"/>
    <w:rsid w:val="00D70923"/>
    <w:rsid w:val="00D70A29"/>
    <w:rsid w:val="00D70F5E"/>
    <w:rsid w:val="00D71023"/>
    <w:rsid w:val="00D716E5"/>
    <w:rsid w:val="00D71B21"/>
    <w:rsid w:val="00D71C28"/>
    <w:rsid w:val="00D71FF3"/>
    <w:rsid w:val="00D72281"/>
    <w:rsid w:val="00D7288D"/>
    <w:rsid w:val="00D72C4F"/>
    <w:rsid w:val="00D7303E"/>
    <w:rsid w:val="00D734E6"/>
    <w:rsid w:val="00D7363B"/>
    <w:rsid w:val="00D73A8D"/>
    <w:rsid w:val="00D73C00"/>
    <w:rsid w:val="00D73C56"/>
    <w:rsid w:val="00D740EC"/>
    <w:rsid w:val="00D746E1"/>
    <w:rsid w:val="00D74AD6"/>
    <w:rsid w:val="00D74C32"/>
    <w:rsid w:val="00D74ED7"/>
    <w:rsid w:val="00D750B9"/>
    <w:rsid w:val="00D753FE"/>
    <w:rsid w:val="00D754BB"/>
    <w:rsid w:val="00D75539"/>
    <w:rsid w:val="00D7698C"/>
    <w:rsid w:val="00D76B94"/>
    <w:rsid w:val="00D76D7A"/>
    <w:rsid w:val="00D7761C"/>
    <w:rsid w:val="00D7794E"/>
    <w:rsid w:val="00D77C0F"/>
    <w:rsid w:val="00D77C35"/>
    <w:rsid w:val="00D8065C"/>
    <w:rsid w:val="00D80A34"/>
    <w:rsid w:val="00D80CE8"/>
    <w:rsid w:val="00D8122B"/>
    <w:rsid w:val="00D8154C"/>
    <w:rsid w:val="00D8177B"/>
    <w:rsid w:val="00D81B48"/>
    <w:rsid w:val="00D81EEB"/>
    <w:rsid w:val="00D8275D"/>
    <w:rsid w:val="00D82DF6"/>
    <w:rsid w:val="00D831C1"/>
    <w:rsid w:val="00D831D8"/>
    <w:rsid w:val="00D8382F"/>
    <w:rsid w:val="00D8385D"/>
    <w:rsid w:val="00D83B14"/>
    <w:rsid w:val="00D83E96"/>
    <w:rsid w:val="00D8405D"/>
    <w:rsid w:val="00D8430D"/>
    <w:rsid w:val="00D84429"/>
    <w:rsid w:val="00D8458E"/>
    <w:rsid w:val="00D84875"/>
    <w:rsid w:val="00D84A56"/>
    <w:rsid w:val="00D84DD3"/>
    <w:rsid w:val="00D84E53"/>
    <w:rsid w:val="00D84E5C"/>
    <w:rsid w:val="00D85149"/>
    <w:rsid w:val="00D852B2"/>
    <w:rsid w:val="00D853CF"/>
    <w:rsid w:val="00D85C28"/>
    <w:rsid w:val="00D85FAA"/>
    <w:rsid w:val="00D86431"/>
    <w:rsid w:val="00D86751"/>
    <w:rsid w:val="00D86BCA"/>
    <w:rsid w:val="00D8711D"/>
    <w:rsid w:val="00D8720F"/>
    <w:rsid w:val="00D87248"/>
    <w:rsid w:val="00D879BA"/>
    <w:rsid w:val="00D90032"/>
    <w:rsid w:val="00D900CE"/>
    <w:rsid w:val="00D9016C"/>
    <w:rsid w:val="00D90730"/>
    <w:rsid w:val="00D90874"/>
    <w:rsid w:val="00D90F26"/>
    <w:rsid w:val="00D91187"/>
    <w:rsid w:val="00D915AC"/>
    <w:rsid w:val="00D915BF"/>
    <w:rsid w:val="00D916F9"/>
    <w:rsid w:val="00D917BA"/>
    <w:rsid w:val="00D9255B"/>
    <w:rsid w:val="00D92907"/>
    <w:rsid w:val="00D92C18"/>
    <w:rsid w:val="00D933BD"/>
    <w:rsid w:val="00D93419"/>
    <w:rsid w:val="00D93469"/>
    <w:rsid w:val="00D937B1"/>
    <w:rsid w:val="00D93A9E"/>
    <w:rsid w:val="00D93C3A"/>
    <w:rsid w:val="00D948A1"/>
    <w:rsid w:val="00D94A0E"/>
    <w:rsid w:val="00D94DDB"/>
    <w:rsid w:val="00D9519A"/>
    <w:rsid w:val="00D9597A"/>
    <w:rsid w:val="00D95BA8"/>
    <w:rsid w:val="00D964CB"/>
    <w:rsid w:val="00D96672"/>
    <w:rsid w:val="00D96685"/>
    <w:rsid w:val="00D96B45"/>
    <w:rsid w:val="00D97164"/>
    <w:rsid w:val="00D9720E"/>
    <w:rsid w:val="00D97218"/>
    <w:rsid w:val="00D97E40"/>
    <w:rsid w:val="00D97E47"/>
    <w:rsid w:val="00D97F25"/>
    <w:rsid w:val="00DA07B3"/>
    <w:rsid w:val="00DA0B9C"/>
    <w:rsid w:val="00DA11C7"/>
    <w:rsid w:val="00DA14E5"/>
    <w:rsid w:val="00DA191D"/>
    <w:rsid w:val="00DA1CA4"/>
    <w:rsid w:val="00DA1EFE"/>
    <w:rsid w:val="00DA244F"/>
    <w:rsid w:val="00DA28AF"/>
    <w:rsid w:val="00DA344E"/>
    <w:rsid w:val="00DA36D8"/>
    <w:rsid w:val="00DA3C4B"/>
    <w:rsid w:val="00DA3CA4"/>
    <w:rsid w:val="00DA3ED1"/>
    <w:rsid w:val="00DA3F71"/>
    <w:rsid w:val="00DA3FE9"/>
    <w:rsid w:val="00DA3FED"/>
    <w:rsid w:val="00DA44B3"/>
    <w:rsid w:val="00DA4559"/>
    <w:rsid w:val="00DA45BB"/>
    <w:rsid w:val="00DA4AC3"/>
    <w:rsid w:val="00DA4ADE"/>
    <w:rsid w:val="00DA4F52"/>
    <w:rsid w:val="00DA50C0"/>
    <w:rsid w:val="00DA50F0"/>
    <w:rsid w:val="00DA5292"/>
    <w:rsid w:val="00DA5314"/>
    <w:rsid w:val="00DA631D"/>
    <w:rsid w:val="00DA6ED2"/>
    <w:rsid w:val="00DA71BC"/>
    <w:rsid w:val="00DA73C4"/>
    <w:rsid w:val="00DA75AD"/>
    <w:rsid w:val="00DA7889"/>
    <w:rsid w:val="00DA7B83"/>
    <w:rsid w:val="00DA7FDB"/>
    <w:rsid w:val="00DB05B9"/>
    <w:rsid w:val="00DB150E"/>
    <w:rsid w:val="00DB1F72"/>
    <w:rsid w:val="00DB24ED"/>
    <w:rsid w:val="00DB27CB"/>
    <w:rsid w:val="00DB286C"/>
    <w:rsid w:val="00DB2BA6"/>
    <w:rsid w:val="00DB2D35"/>
    <w:rsid w:val="00DB3991"/>
    <w:rsid w:val="00DB42EC"/>
    <w:rsid w:val="00DB4C96"/>
    <w:rsid w:val="00DB4EBE"/>
    <w:rsid w:val="00DB5A1E"/>
    <w:rsid w:val="00DB5C53"/>
    <w:rsid w:val="00DB5CD8"/>
    <w:rsid w:val="00DB5D3B"/>
    <w:rsid w:val="00DB5E2A"/>
    <w:rsid w:val="00DB5E2E"/>
    <w:rsid w:val="00DB5F66"/>
    <w:rsid w:val="00DB6A81"/>
    <w:rsid w:val="00DB760B"/>
    <w:rsid w:val="00DB779D"/>
    <w:rsid w:val="00DB7F57"/>
    <w:rsid w:val="00DC0629"/>
    <w:rsid w:val="00DC0D37"/>
    <w:rsid w:val="00DC0DA6"/>
    <w:rsid w:val="00DC148B"/>
    <w:rsid w:val="00DC15CB"/>
    <w:rsid w:val="00DC1843"/>
    <w:rsid w:val="00DC2256"/>
    <w:rsid w:val="00DC2B89"/>
    <w:rsid w:val="00DC2BE4"/>
    <w:rsid w:val="00DC2EAB"/>
    <w:rsid w:val="00DC38D0"/>
    <w:rsid w:val="00DC39C1"/>
    <w:rsid w:val="00DC40BC"/>
    <w:rsid w:val="00DC4778"/>
    <w:rsid w:val="00DC4A2D"/>
    <w:rsid w:val="00DC4B5F"/>
    <w:rsid w:val="00DC4BAA"/>
    <w:rsid w:val="00DC4CE6"/>
    <w:rsid w:val="00DC4D66"/>
    <w:rsid w:val="00DC5492"/>
    <w:rsid w:val="00DC5759"/>
    <w:rsid w:val="00DC58AF"/>
    <w:rsid w:val="00DC59B3"/>
    <w:rsid w:val="00DC68FE"/>
    <w:rsid w:val="00DC71C2"/>
    <w:rsid w:val="00DD012F"/>
    <w:rsid w:val="00DD0381"/>
    <w:rsid w:val="00DD03F7"/>
    <w:rsid w:val="00DD0B6F"/>
    <w:rsid w:val="00DD0CCF"/>
    <w:rsid w:val="00DD0EDD"/>
    <w:rsid w:val="00DD1181"/>
    <w:rsid w:val="00DD12BB"/>
    <w:rsid w:val="00DD14BB"/>
    <w:rsid w:val="00DD1D6F"/>
    <w:rsid w:val="00DD1D9A"/>
    <w:rsid w:val="00DD21A6"/>
    <w:rsid w:val="00DD223E"/>
    <w:rsid w:val="00DD225B"/>
    <w:rsid w:val="00DD2781"/>
    <w:rsid w:val="00DD2BBD"/>
    <w:rsid w:val="00DD3231"/>
    <w:rsid w:val="00DD333F"/>
    <w:rsid w:val="00DD3869"/>
    <w:rsid w:val="00DD3920"/>
    <w:rsid w:val="00DD3983"/>
    <w:rsid w:val="00DD3C95"/>
    <w:rsid w:val="00DD3DEE"/>
    <w:rsid w:val="00DD4216"/>
    <w:rsid w:val="00DD44E2"/>
    <w:rsid w:val="00DD4A13"/>
    <w:rsid w:val="00DD51A2"/>
    <w:rsid w:val="00DD51EC"/>
    <w:rsid w:val="00DD52CE"/>
    <w:rsid w:val="00DD5333"/>
    <w:rsid w:val="00DD5397"/>
    <w:rsid w:val="00DD56C8"/>
    <w:rsid w:val="00DD6956"/>
    <w:rsid w:val="00DD6BD3"/>
    <w:rsid w:val="00DD6D82"/>
    <w:rsid w:val="00DD724C"/>
    <w:rsid w:val="00DD7B44"/>
    <w:rsid w:val="00DD7C6B"/>
    <w:rsid w:val="00DD7D09"/>
    <w:rsid w:val="00DD7F43"/>
    <w:rsid w:val="00DE021F"/>
    <w:rsid w:val="00DE0449"/>
    <w:rsid w:val="00DE0657"/>
    <w:rsid w:val="00DE06F4"/>
    <w:rsid w:val="00DE0D79"/>
    <w:rsid w:val="00DE1736"/>
    <w:rsid w:val="00DE2055"/>
    <w:rsid w:val="00DE29D4"/>
    <w:rsid w:val="00DE3007"/>
    <w:rsid w:val="00DE33CC"/>
    <w:rsid w:val="00DE38FB"/>
    <w:rsid w:val="00DE3B70"/>
    <w:rsid w:val="00DE3E29"/>
    <w:rsid w:val="00DE497C"/>
    <w:rsid w:val="00DE5597"/>
    <w:rsid w:val="00DE5D60"/>
    <w:rsid w:val="00DE61F1"/>
    <w:rsid w:val="00DE627E"/>
    <w:rsid w:val="00DE663F"/>
    <w:rsid w:val="00DE6731"/>
    <w:rsid w:val="00DE6FBD"/>
    <w:rsid w:val="00DE734D"/>
    <w:rsid w:val="00DE7B32"/>
    <w:rsid w:val="00DE7C13"/>
    <w:rsid w:val="00DE7D58"/>
    <w:rsid w:val="00DE7E4C"/>
    <w:rsid w:val="00DF0219"/>
    <w:rsid w:val="00DF0221"/>
    <w:rsid w:val="00DF06EA"/>
    <w:rsid w:val="00DF0BF1"/>
    <w:rsid w:val="00DF0CD1"/>
    <w:rsid w:val="00DF103F"/>
    <w:rsid w:val="00DF13A2"/>
    <w:rsid w:val="00DF1509"/>
    <w:rsid w:val="00DF19BF"/>
    <w:rsid w:val="00DF19CF"/>
    <w:rsid w:val="00DF1A37"/>
    <w:rsid w:val="00DF1BC2"/>
    <w:rsid w:val="00DF20F4"/>
    <w:rsid w:val="00DF234F"/>
    <w:rsid w:val="00DF2B5B"/>
    <w:rsid w:val="00DF2D00"/>
    <w:rsid w:val="00DF2DA2"/>
    <w:rsid w:val="00DF2EB6"/>
    <w:rsid w:val="00DF333A"/>
    <w:rsid w:val="00DF3F54"/>
    <w:rsid w:val="00DF4144"/>
    <w:rsid w:val="00DF4861"/>
    <w:rsid w:val="00DF502F"/>
    <w:rsid w:val="00DF50CE"/>
    <w:rsid w:val="00DF56FB"/>
    <w:rsid w:val="00DF5A91"/>
    <w:rsid w:val="00DF5BB0"/>
    <w:rsid w:val="00DF6064"/>
    <w:rsid w:val="00DF60BC"/>
    <w:rsid w:val="00DF6E84"/>
    <w:rsid w:val="00DF7026"/>
    <w:rsid w:val="00DF7048"/>
    <w:rsid w:val="00DF766F"/>
    <w:rsid w:val="00DF7DF0"/>
    <w:rsid w:val="00E000E4"/>
    <w:rsid w:val="00E0085F"/>
    <w:rsid w:val="00E00D64"/>
    <w:rsid w:val="00E00F42"/>
    <w:rsid w:val="00E00F61"/>
    <w:rsid w:val="00E01351"/>
    <w:rsid w:val="00E01631"/>
    <w:rsid w:val="00E01781"/>
    <w:rsid w:val="00E019BE"/>
    <w:rsid w:val="00E01A7A"/>
    <w:rsid w:val="00E01CF6"/>
    <w:rsid w:val="00E0204A"/>
    <w:rsid w:val="00E022CE"/>
    <w:rsid w:val="00E023A9"/>
    <w:rsid w:val="00E0269C"/>
    <w:rsid w:val="00E02B8B"/>
    <w:rsid w:val="00E02E3E"/>
    <w:rsid w:val="00E03034"/>
    <w:rsid w:val="00E03552"/>
    <w:rsid w:val="00E03555"/>
    <w:rsid w:val="00E035D2"/>
    <w:rsid w:val="00E037B0"/>
    <w:rsid w:val="00E03ABF"/>
    <w:rsid w:val="00E03B18"/>
    <w:rsid w:val="00E049A0"/>
    <w:rsid w:val="00E04C54"/>
    <w:rsid w:val="00E04CA5"/>
    <w:rsid w:val="00E05649"/>
    <w:rsid w:val="00E05651"/>
    <w:rsid w:val="00E056F1"/>
    <w:rsid w:val="00E05BFC"/>
    <w:rsid w:val="00E06513"/>
    <w:rsid w:val="00E0674A"/>
    <w:rsid w:val="00E06AB2"/>
    <w:rsid w:val="00E07295"/>
    <w:rsid w:val="00E076A2"/>
    <w:rsid w:val="00E078AC"/>
    <w:rsid w:val="00E0794D"/>
    <w:rsid w:val="00E07B9A"/>
    <w:rsid w:val="00E102A4"/>
    <w:rsid w:val="00E10399"/>
    <w:rsid w:val="00E10725"/>
    <w:rsid w:val="00E110C3"/>
    <w:rsid w:val="00E11360"/>
    <w:rsid w:val="00E11446"/>
    <w:rsid w:val="00E11665"/>
    <w:rsid w:val="00E12417"/>
    <w:rsid w:val="00E12766"/>
    <w:rsid w:val="00E12AD2"/>
    <w:rsid w:val="00E12D42"/>
    <w:rsid w:val="00E13B7F"/>
    <w:rsid w:val="00E13CB2"/>
    <w:rsid w:val="00E13FA4"/>
    <w:rsid w:val="00E1433A"/>
    <w:rsid w:val="00E1475D"/>
    <w:rsid w:val="00E14A40"/>
    <w:rsid w:val="00E14A68"/>
    <w:rsid w:val="00E14D6B"/>
    <w:rsid w:val="00E154A5"/>
    <w:rsid w:val="00E1593E"/>
    <w:rsid w:val="00E15E09"/>
    <w:rsid w:val="00E15F07"/>
    <w:rsid w:val="00E1689E"/>
    <w:rsid w:val="00E1698F"/>
    <w:rsid w:val="00E16DDA"/>
    <w:rsid w:val="00E16E4A"/>
    <w:rsid w:val="00E1703F"/>
    <w:rsid w:val="00E17053"/>
    <w:rsid w:val="00E170C0"/>
    <w:rsid w:val="00E178C7"/>
    <w:rsid w:val="00E2007D"/>
    <w:rsid w:val="00E20202"/>
    <w:rsid w:val="00E2091F"/>
    <w:rsid w:val="00E20E9E"/>
    <w:rsid w:val="00E20F30"/>
    <w:rsid w:val="00E210A3"/>
    <w:rsid w:val="00E2111E"/>
    <w:rsid w:val="00E21429"/>
    <w:rsid w:val="00E21860"/>
    <w:rsid w:val="00E2190B"/>
    <w:rsid w:val="00E21B4F"/>
    <w:rsid w:val="00E21CE4"/>
    <w:rsid w:val="00E223F9"/>
    <w:rsid w:val="00E22ACA"/>
    <w:rsid w:val="00E22B16"/>
    <w:rsid w:val="00E23121"/>
    <w:rsid w:val="00E234AF"/>
    <w:rsid w:val="00E239A0"/>
    <w:rsid w:val="00E24293"/>
    <w:rsid w:val="00E2429D"/>
    <w:rsid w:val="00E242DE"/>
    <w:rsid w:val="00E244B0"/>
    <w:rsid w:val="00E25234"/>
    <w:rsid w:val="00E25968"/>
    <w:rsid w:val="00E25A44"/>
    <w:rsid w:val="00E2609B"/>
    <w:rsid w:val="00E266E7"/>
    <w:rsid w:val="00E26799"/>
    <w:rsid w:val="00E2679B"/>
    <w:rsid w:val="00E26B76"/>
    <w:rsid w:val="00E26C3E"/>
    <w:rsid w:val="00E2714E"/>
    <w:rsid w:val="00E278AB"/>
    <w:rsid w:val="00E27C67"/>
    <w:rsid w:val="00E27E89"/>
    <w:rsid w:val="00E304AA"/>
    <w:rsid w:val="00E30C62"/>
    <w:rsid w:val="00E3118B"/>
    <w:rsid w:val="00E3124B"/>
    <w:rsid w:val="00E31DA2"/>
    <w:rsid w:val="00E31DF0"/>
    <w:rsid w:val="00E31EDE"/>
    <w:rsid w:val="00E3273F"/>
    <w:rsid w:val="00E32D6D"/>
    <w:rsid w:val="00E331DF"/>
    <w:rsid w:val="00E333A2"/>
    <w:rsid w:val="00E334E2"/>
    <w:rsid w:val="00E33986"/>
    <w:rsid w:val="00E33B83"/>
    <w:rsid w:val="00E34F48"/>
    <w:rsid w:val="00E3551C"/>
    <w:rsid w:val="00E35623"/>
    <w:rsid w:val="00E356B9"/>
    <w:rsid w:val="00E35826"/>
    <w:rsid w:val="00E35B06"/>
    <w:rsid w:val="00E35F14"/>
    <w:rsid w:val="00E360F0"/>
    <w:rsid w:val="00E3641F"/>
    <w:rsid w:val="00E364B2"/>
    <w:rsid w:val="00E3674D"/>
    <w:rsid w:val="00E36C6E"/>
    <w:rsid w:val="00E36CA5"/>
    <w:rsid w:val="00E37241"/>
    <w:rsid w:val="00E37714"/>
    <w:rsid w:val="00E3778F"/>
    <w:rsid w:val="00E37794"/>
    <w:rsid w:val="00E37DB9"/>
    <w:rsid w:val="00E40007"/>
    <w:rsid w:val="00E40161"/>
    <w:rsid w:val="00E401C8"/>
    <w:rsid w:val="00E408C0"/>
    <w:rsid w:val="00E40C8D"/>
    <w:rsid w:val="00E4115A"/>
    <w:rsid w:val="00E41297"/>
    <w:rsid w:val="00E4154A"/>
    <w:rsid w:val="00E4182F"/>
    <w:rsid w:val="00E4207E"/>
    <w:rsid w:val="00E426C8"/>
    <w:rsid w:val="00E42728"/>
    <w:rsid w:val="00E429EA"/>
    <w:rsid w:val="00E42C02"/>
    <w:rsid w:val="00E4305A"/>
    <w:rsid w:val="00E432E3"/>
    <w:rsid w:val="00E4337E"/>
    <w:rsid w:val="00E43535"/>
    <w:rsid w:val="00E436C0"/>
    <w:rsid w:val="00E439F2"/>
    <w:rsid w:val="00E44174"/>
    <w:rsid w:val="00E4445D"/>
    <w:rsid w:val="00E44A73"/>
    <w:rsid w:val="00E44D38"/>
    <w:rsid w:val="00E44F3D"/>
    <w:rsid w:val="00E4524D"/>
    <w:rsid w:val="00E45512"/>
    <w:rsid w:val="00E455E0"/>
    <w:rsid w:val="00E457B0"/>
    <w:rsid w:val="00E45B22"/>
    <w:rsid w:val="00E45CF2"/>
    <w:rsid w:val="00E45D7D"/>
    <w:rsid w:val="00E46139"/>
    <w:rsid w:val="00E4669F"/>
    <w:rsid w:val="00E46792"/>
    <w:rsid w:val="00E46D63"/>
    <w:rsid w:val="00E47D7A"/>
    <w:rsid w:val="00E47FE3"/>
    <w:rsid w:val="00E50038"/>
    <w:rsid w:val="00E5062E"/>
    <w:rsid w:val="00E50A07"/>
    <w:rsid w:val="00E50D2F"/>
    <w:rsid w:val="00E50DCD"/>
    <w:rsid w:val="00E50E42"/>
    <w:rsid w:val="00E5119B"/>
    <w:rsid w:val="00E5129A"/>
    <w:rsid w:val="00E51694"/>
    <w:rsid w:val="00E51A72"/>
    <w:rsid w:val="00E51B6F"/>
    <w:rsid w:val="00E51CD9"/>
    <w:rsid w:val="00E523C3"/>
    <w:rsid w:val="00E52890"/>
    <w:rsid w:val="00E532D8"/>
    <w:rsid w:val="00E53300"/>
    <w:rsid w:val="00E53358"/>
    <w:rsid w:val="00E53467"/>
    <w:rsid w:val="00E5346E"/>
    <w:rsid w:val="00E53803"/>
    <w:rsid w:val="00E53B25"/>
    <w:rsid w:val="00E540D1"/>
    <w:rsid w:val="00E548B4"/>
    <w:rsid w:val="00E549EE"/>
    <w:rsid w:val="00E54EBE"/>
    <w:rsid w:val="00E54F21"/>
    <w:rsid w:val="00E5572A"/>
    <w:rsid w:val="00E55B2F"/>
    <w:rsid w:val="00E55D32"/>
    <w:rsid w:val="00E577E2"/>
    <w:rsid w:val="00E578C8"/>
    <w:rsid w:val="00E57994"/>
    <w:rsid w:val="00E57F20"/>
    <w:rsid w:val="00E60136"/>
    <w:rsid w:val="00E60BCE"/>
    <w:rsid w:val="00E60DE6"/>
    <w:rsid w:val="00E60EBC"/>
    <w:rsid w:val="00E60EDE"/>
    <w:rsid w:val="00E612C5"/>
    <w:rsid w:val="00E61730"/>
    <w:rsid w:val="00E618CF"/>
    <w:rsid w:val="00E624A7"/>
    <w:rsid w:val="00E626D8"/>
    <w:rsid w:val="00E63633"/>
    <w:rsid w:val="00E63853"/>
    <w:rsid w:val="00E63A13"/>
    <w:rsid w:val="00E63C3F"/>
    <w:rsid w:val="00E63EBB"/>
    <w:rsid w:val="00E644DC"/>
    <w:rsid w:val="00E647E2"/>
    <w:rsid w:val="00E64AD6"/>
    <w:rsid w:val="00E64EF1"/>
    <w:rsid w:val="00E65464"/>
    <w:rsid w:val="00E65EF6"/>
    <w:rsid w:val="00E66146"/>
    <w:rsid w:val="00E66424"/>
    <w:rsid w:val="00E66574"/>
    <w:rsid w:val="00E665E3"/>
    <w:rsid w:val="00E6692D"/>
    <w:rsid w:val="00E66E95"/>
    <w:rsid w:val="00E67729"/>
    <w:rsid w:val="00E6791B"/>
    <w:rsid w:val="00E67EBD"/>
    <w:rsid w:val="00E700C9"/>
    <w:rsid w:val="00E70256"/>
    <w:rsid w:val="00E70415"/>
    <w:rsid w:val="00E70641"/>
    <w:rsid w:val="00E70860"/>
    <w:rsid w:val="00E70B4D"/>
    <w:rsid w:val="00E71179"/>
    <w:rsid w:val="00E7172C"/>
    <w:rsid w:val="00E717F5"/>
    <w:rsid w:val="00E71928"/>
    <w:rsid w:val="00E71FA3"/>
    <w:rsid w:val="00E7291D"/>
    <w:rsid w:val="00E73275"/>
    <w:rsid w:val="00E7332C"/>
    <w:rsid w:val="00E733CD"/>
    <w:rsid w:val="00E736C4"/>
    <w:rsid w:val="00E739E0"/>
    <w:rsid w:val="00E73C95"/>
    <w:rsid w:val="00E74136"/>
    <w:rsid w:val="00E74593"/>
    <w:rsid w:val="00E748B8"/>
    <w:rsid w:val="00E751BE"/>
    <w:rsid w:val="00E75C3B"/>
    <w:rsid w:val="00E76316"/>
    <w:rsid w:val="00E764C8"/>
    <w:rsid w:val="00E76B47"/>
    <w:rsid w:val="00E76E9D"/>
    <w:rsid w:val="00E76EC8"/>
    <w:rsid w:val="00E770E4"/>
    <w:rsid w:val="00E7739E"/>
    <w:rsid w:val="00E77565"/>
    <w:rsid w:val="00E77B59"/>
    <w:rsid w:val="00E8005E"/>
    <w:rsid w:val="00E80560"/>
    <w:rsid w:val="00E8071A"/>
    <w:rsid w:val="00E810A2"/>
    <w:rsid w:val="00E81AF9"/>
    <w:rsid w:val="00E81D8E"/>
    <w:rsid w:val="00E824CC"/>
    <w:rsid w:val="00E82548"/>
    <w:rsid w:val="00E827C1"/>
    <w:rsid w:val="00E827FB"/>
    <w:rsid w:val="00E8283A"/>
    <w:rsid w:val="00E82A76"/>
    <w:rsid w:val="00E82FB3"/>
    <w:rsid w:val="00E830A3"/>
    <w:rsid w:val="00E833A5"/>
    <w:rsid w:val="00E83646"/>
    <w:rsid w:val="00E83911"/>
    <w:rsid w:val="00E83EE4"/>
    <w:rsid w:val="00E842D8"/>
    <w:rsid w:val="00E84ECC"/>
    <w:rsid w:val="00E85310"/>
    <w:rsid w:val="00E85E3C"/>
    <w:rsid w:val="00E85EC2"/>
    <w:rsid w:val="00E8668A"/>
    <w:rsid w:val="00E86998"/>
    <w:rsid w:val="00E869AA"/>
    <w:rsid w:val="00E871DE"/>
    <w:rsid w:val="00E8761B"/>
    <w:rsid w:val="00E878D0"/>
    <w:rsid w:val="00E87A0E"/>
    <w:rsid w:val="00E900EF"/>
    <w:rsid w:val="00E9092D"/>
    <w:rsid w:val="00E90D0D"/>
    <w:rsid w:val="00E90F4C"/>
    <w:rsid w:val="00E90FE6"/>
    <w:rsid w:val="00E9129B"/>
    <w:rsid w:val="00E915DF"/>
    <w:rsid w:val="00E91B7D"/>
    <w:rsid w:val="00E91C5D"/>
    <w:rsid w:val="00E92D23"/>
    <w:rsid w:val="00E92D3E"/>
    <w:rsid w:val="00E93807"/>
    <w:rsid w:val="00E93830"/>
    <w:rsid w:val="00E93AB8"/>
    <w:rsid w:val="00E93D38"/>
    <w:rsid w:val="00E94051"/>
    <w:rsid w:val="00E948B7"/>
    <w:rsid w:val="00E94903"/>
    <w:rsid w:val="00E95154"/>
    <w:rsid w:val="00E95644"/>
    <w:rsid w:val="00E956EC"/>
    <w:rsid w:val="00E95DB8"/>
    <w:rsid w:val="00E95ED0"/>
    <w:rsid w:val="00E95FAA"/>
    <w:rsid w:val="00E963E6"/>
    <w:rsid w:val="00E964E3"/>
    <w:rsid w:val="00E96C6A"/>
    <w:rsid w:val="00E96E91"/>
    <w:rsid w:val="00E96FD3"/>
    <w:rsid w:val="00E970B6"/>
    <w:rsid w:val="00E97479"/>
    <w:rsid w:val="00E97988"/>
    <w:rsid w:val="00E97A3F"/>
    <w:rsid w:val="00E97B63"/>
    <w:rsid w:val="00E97DB8"/>
    <w:rsid w:val="00EA02DE"/>
    <w:rsid w:val="00EA0E75"/>
    <w:rsid w:val="00EA1115"/>
    <w:rsid w:val="00EA177A"/>
    <w:rsid w:val="00EA185C"/>
    <w:rsid w:val="00EA1A8A"/>
    <w:rsid w:val="00EA1B8E"/>
    <w:rsid w:val="00EA1EBA"/>
    <w:rsid w:val="00EA2210"/>
    <w:rsid w:val="00EA2AB5"/>
    <w:rsid w:val="00EA2B70"/>
    <w:rsid w:val="00EA2F87"/>
    <w:rsid w:val="00EA3062"/>
    <w:rsid w:val="00EA33E5"/>
    <w:rsid w:val="00EA3BB7"/>
    <w:rsid w:val="00EA3BC4"/>
    <w:rsid w:val="00EA3D58"/>
    <w:rsid w:val="00EA3EB8"/>
    <w:rsid w:val="00EA477A"/>
    <w:rsid w:val="00EA4D6F"/>
    <w:rsid w:val="00EA4DAD"/>
    <w:rsid w:val="00EA550A"/>
    <w:rsid w:val="00EA5CF7"/>
    <w:rsid w:val="00EA686B"/>
    <w:rsid w:val="00EA6C90"/>
    <w:rsid w:val="00EA7021"/>
    <w:rsid w:val="00EA72F2"/>
    <w:rsid w:val="00EA7369"/>
    <w:rsid w:val="00EA7613"/>
    <w:rsid w:val="00EA7A74"/>
    <w:rsid w:val="00EB0072"/>
    <w:rsid w:val="00EB052B"/>
    <w:rsid w:val="00EB06B2"/>
    <w:rsid w:val="00EB133A"/>
    <w:rsid w:val="00EB1469"/>
    <w:rsid w:val="00EB18A3"/>
    <w:rsid w:val="00EB193A"/>
    <w:rsid w:val="00EB1F24"/>
    <w:rsid w:val="00EB208B"/>
    <w:rsid w:val="00EB23CA"/>
    <w:rsid w:val="00EB247F"/>
    <w:rsid w:val="00EB2595"/>
    <w:rsid w:val="00EB29F5"/>
    <w:rsid w:val="00EB2AC1"/>
    <w:rsid w:val="00EB2DDB"/>
    <w:rsid w:val="00EB3143"/>
    <w:rsid w:val="00EB31DC"/>
    <w:rsid w:val="00EB33DA"/>
    <w:rsid w:val="00EB4555"/>
    <w:rsid w:val="00EB4A27"/>
    <w:rsid w:val="00EB4FB9"/>
    <w:rsid w:val="00EB52B3"/>
    <w:rsid w:val="00EB589C"/>
    <w:rsid w:val="00EB7AA7"/>
    <w:rsid w:val="00EB7DB1"/>
    <w:rsid w:val="00EB7F0C"/>
    <w:rsid w:val="00EC02B1"/>
    <w:rsid w:val="00EC073A"/>
    <w:rsid w:val="00EC0E1C"/>
    <w:rsid w:val="00EC0F35"/>
    <w:rsid w:val="00EC0F93"/>
    <w:rsid w:val="00EC1074"/>
    <w:rsid w:val="00EC146F"/>
    <w:rsid w:val="00EC14AC"/>
    <w:rsid w:val="00EC218A"/>
    <w:rsid w:val="00EC2704"/>
    <w:rsid w:val="00EC2A19"/>
    <w:rsid w:val="00EC3164"/>
    <w:rsid w:val="00EC3577"/>
    <w:rsid w:val="00EC35A2"/>
    <w:rsid w:val="00EC36F6"/>
    <w:rsid w:val="00EC3AB1"/>
    <w:rsid w:val="00EC3B76"/>
    <w:rsid w:val="00EC3D1F"/>
    <w:rsid w:val="00EC42B4"/>
    <w:rsid w:val="00EC475D"/>
    <w:rsid w:val="00EC48F4"/>
    <w:rsid w:val="00EC4CDC"/>
    <w:rsid w:val="00EC4DC9"/>
    <w:rsid w:val="00EC4E89"/>
    <w:rsid w:val="00EC5165"/>
    <w:rsid w:val="00EC55E6"/>
    <w:rsid w:val="00EC56B9"/>
    <w:rsid w:val="00EC580B"/>
    <w:rsid w:val="00EC5E27"/>
    <w:rsid w:val="00EC6666"/>
    <w:rsid w:val="00EC721C"/>
    <w:rsid w:val="00EC785A"/>
    <w:rsid w:val="00EC7A88"/>
    <w:rsid w:val="00EC7BF4"/>
    <w:rsid w:val="00EC7FF3"/>
    <w:rsid w:val="00ED0060"/>
    <w:rsid w:val="00ED0800"/>
    <w:rsid w:val="00ED13C2"/>
    <w:rsid w:val="00ED141E"/>
    <w:rsid w:val="00ED15BF"/>
    <w:rsid w:val="00ED1990"/>
    <w:rsid w:val="00ED19CE"/>
    <w:rsid w:val="00ED2E85"/>
    <w:rsid w:val="00ED3BE7"/>
    <w:rsid w:val="00ED3C5F"/>
    <w:rsid w:val="00ED3D66"/>
    <w:rsid w:val="00ED4049"/>
    <w:rsid w:val="00ED45DC"/>
    <w:rsid w:val="00ED4B75"/>
    <w:rsid w:val="00ED4BCB"/>
    <w:rsid w:val="00ED56C3"/>
    <w:rsid w:val="00ED5CD3"/>
    <w:rsid w:val="00ED60EB"/>
    <w:rsid w:val="00ED615D"/>
    <w:rsid w:val="00ED61BA"/>
    <w:rsid w:val="00ED6E9C"/>
    <w:rsid w:val="00ED7468"/>
    <w:rsid w:val="00ED7ECA"/>
    <w:rsid w:val="00EE0209"/>
    <w:rsid w:val="00EE0732"/>
    <w:rsid w:val="00EE089E"/>
    <w:rsid w:val="00EE0D26"/>
    <w:rsid w:val="00EE0F6C"/>
    <w:rsid w:val="00EE1433"/>
    <w:rsid w:val="00EE1607"/>
    <w:rsid w:val="00EE1A66"/>
    <w:rsid w:val="00EE1C53"/>
    <w:rsid w:val="00EE2262"/>
    <w:rsid w:val="00EE25DC"/>
    <w:rsid w:val="00EE287A"/>
    <w:rsid w:val="00EE2ACC"/>
    <w:rsid w:val="00EE2B40"/>
    <w:rsid w:val="00EE3D08"/>
    <w:rsid w:val="00EE3E2A"/>
    <w:rsid w:val="00EE3E83"/>
    <w:rsid w:val="00EE3EF1"/>
    <w:rsid w:val="00EE3F28"/>
    <w:rsid w:val="00EE419F"/>
    <w:rsid w:val="00EE429C"/>
    <w:rsid w:val="00EE4379"/>
    <w:rsid w:val="00EE43EA"/>
    <w:rsid w:val="00EE458C"/>
    <w:rsid w:val="00EE4BCE"/>
    <w:rsid w:val="00EE4D8B"/>
    <w:rsid w:val="00EE4D99"/>
    <w:rsid w:val="00EE5156"/>
    <w:rsid w:val="00EE55C1"/>
    <w:rsid w:val="00EE5860"/>
    <w:rsid w:val="00EE593D"/>
    <w:rsid w:val="00EE5A73"/>
    <w:rsid w:val="00EE5F69"/>
    <w:rsid w:val="00EE6673"/>
    <w:rsid w:val="00EE68EC"/>
    <w:rsid w:val="00EE6963"/>
    <w:rsid w:val="00EE7244"/>
    <w:rsid w:val="00EE75ED"/>
    <w:rsid w:val="00EE786B"/>
    <w:rsid w:val="00EE7BF9"/>
    <w:rsid w:val="00EF03B6"/>
    <w:rsid w:val="00EF0641"/>
    <w:rsid w:val="00EF12C0"/>
    <w:rsid w:val="00EF16AD"/>
    <w:rsid w:val="00EF17A4"/>
    <w:rsid w:val="00EF21DE"/>
    <w:rsid w:val="00EF2412"/>
    <w:rsid w:val="00EF24B3"/>
    <w:rsid w:val="00EF30DD"/>
    <w:rsid w:val="00EF3430"/>
    <w:rsid w:val="00EF38C3"/>
    <w:rsid w:val="00EF3F4E"/>
    <w:rsid w:val="00EF44A2"/>
    <w:rsid w:val="00EF452B"/>
    <w:rsid w:val="00EF47D4"/>
    <w:rsid w:val="00EF4A9C"/>
    <w:rsid w:val="00EF514A"/>
    <w:rsid w:val="00EF5160"/>
    <w:rsid w:val="00EF5378"/>
    <w:rsid w:val="00EF576D"/>
    <w:rsid w:val="00EF5ACE"/>
    <w:rsid w:val="00EF5C47"/>
    <w:rsid w:val="00EF5D66"/>
    <w:rsid w:val="00EF5DB0"/>
    <w:rsid w:val="00EF5F10"/>
    <w:rsid w:val="00EF6171"/>
    <w:rsid w:val="00EF62F3"/>
    <w:rsid w:val="00EF68DD"/>
    <w:rsid w:val="00EF6A4E"/>
    <w:rsid w:val="00EF6DC3"/>
    <w:rsid w:val="00EF6EBD"/>
    <w:rsid w:val="00EF726E"/>
    <w:rsid w:val="00EF7543"/>
    <w:rsid w:val="00EF7747"/>
    <w:rsid w:val="00EF77F6"/>
    <w:rsid w:val="00EF7AE6"/>
    <w:rsid w:val="00EF7B71"/>
    <w:rsid w:val="00EF7C5A"/>
    <w:rsid w:val="00F0009E"/>
    <w:rsid w:val="00F00357"/>
    <w:rsid w:val="00F00381"/>
    <w:rsid w:val="00F00EEF"/>
    <w:rsid w:val="00F01209"/>
    <w:rsid w:val="00F01445"/>
    <w:rsid w:val="00F01705"/>
    <w:rsid w:val="00F01978"/>
    <w:rsid w:val="00F02329"/>
    <w:rsid w:val="00F0371B"/>
    <w:rsid w:val="00F03908"/>
    <w:rsid w:val="00F03EDC"/>
    <w:rsid w:val="00F03FF3"/>
    <w:rsid w:val="00F048B9"/>
    <w:rsid w:val="00F04B48"/>
    <w:rsid w:val="00F04E0E"/>
    <w:rsid w:val="00F05302"/>
    <w:rsid w:val="00F057DD"/>
    <w:rsid w:val="00F05FB6"/>
    <w:rsid w:val="00F068A5"/>
    <w:rsid w:val="00F06BAC"/>
    <w:rsid w:val="00F06E68"/>
    <w:rsid w:val="00F06FE5"/>
    <w:rsid w:val="00F074C7"/>
    <w:rsid w:val="00F07C51"/>
    <w:rsid w:val="00F102D2"/>
    <w:rsid w:val="00F105EB"/>
    <w:rsid w:val="00F10985"/>
    <w:rsid w:val="00F10ACC"/>
    <w:rsid w:val="00F10EB7"/>
    <w:rsid w:val="00F11676"/>
    <w:rsid w:val="00F116CF"/>
    <w:rsid w:val="00F11AA5"/>
    <w:rsid w:val="00F11B40"/>
    <w:rsid w:val="00F120DB"/>
    <w:rsid w:val="00F12856"/>
    <w:rsid w:val="00F12985"/>
    <w:rsid w:val="00F12A58"/>
    <w:rsid w:val="00F1319B"/>
    <w:rsid w:val="00F13369"/>
    <w:rsid w:val="00F1360D"/>
    <w:rsid w:val="00F137B0"/>
    <w:rsid w:val="00F14260"/>
    <w:rsid w:val="00F14DA1"/>
    <w:rsid w:val="00F14FA6"/>
    <w:rsid w:val="00F14FB8"/>
    <w:rsid w:val="00F14FBF"/>
    <w:rsid w:val="00F15699"/>
    <w:rsid w:val="00F15EA0"/>
    <w:rsid w:val="00F15F0F"/>
    <w:rsid w:val="00F16442"/>
    <w:rsid w:val="00F1716E"/>
    <w:rsid w:val="00F1725C"/>
    <w:rsid w:val="00F17659"/>
    <w:rsid w:val="00F1770A"/>
    <w:rsid w:val="00F17A9F"/>
    <w:rsid w:val="00F17C52"/>
    <w:rsid w:val="00F200B5"/>
    <w:rsid w:val="00F20483"/>
    <w:rsid w:val="00F205D9"/>
    <w:rsid w:val="00F20627"/>
    <w:rsid w:val="00F20B9C"/>
    <w:rsid w:val="00F212E4"/>
    <w:rsid w:val="00F2177D"/>
    <w:rsid w:val="00F21870"/>
    <w:rsid w:val="00F21C78"/>
    <w:rsid w:val="00F22141"/>
    <w:rsid w:val="00F222AD"/>
    <w:rsid w:val="00F22392"/>
    <w:rsid w:val="00F227EE"/>
    <w:rsid w:val="00F22C47"/>
    <w:rsid w:val="00F23465"/>
    <w:rsid w:val="00F240CC"/>
    <w:rsid w:val="00F2463D"/>
    <w:rsid w:val="00F25017"/>
    <w:rsid w:val="00F25645"/>
    <w:rsid w:val="00F257A5"/>
    <w:rsid w:val="00F258DF"/>
    <w:rsid w:val="00F25CF0"/>
    <w:rsid w:val="00F25F25"/>
    <w:rsid w:val="00F25F4F"/>
    <w:rsid w:val="00F2652B"/>
    <w:rsid w:val="00F266DA"/>
    <w:rsid w:val="00F26B47"/>
    <w:rsid w:val="00F2778D"/>
    <w:rsid w:val="00F27837"/>
    <w:rsid w:val="00F2791C"/>
    <w:rsid w:val="00F27D9A"/>
    <w:rsid w:val="00F27E0E"/>
    <w:rsid w:val="00F3067C"/>
    <w:rsid w:val="00F30847"/>
    <w:rsid w:val="00F313A9"/>
    <w:rsid w:val="00F31679"/>
    <w:rsid w:val="00F31873"/>
    <w:rsid w:val="00F31930"/>
    <w:rsid w:val="00F31F40"/>
    <w:rsid w:val="00F32081"/>
    <w:rsid w:val="00F32433"/>
    <w:rsid w:val="00F32679"/>
    <w:rsid w:val="00F329E0"/>
    <w:rsid w:val="00F32AE3"/>
    <w:rsid w:val="00F32D37"/>
    <w:rsid w:val="00F33D66"/>
    <w:rsid w:val="00F33E12"/>
    <w:rsid w:val="00F3438E"/>
    <w:rsid w:val="00F34890"/>
    <w:rsid w:val="00F34E24"/>
    <w:rsid w:val="00F353F0"/>
    <w:rsid w:val="00F35659"/>
    <w:rsid w:val="00F362D3"/>
    <w:rsid w:val="00F3653B"/>
    <w:rsid w:val="00F37066"/>
    <w:rsid w:val="00F3711E"/>
    <w:rsid w:val="00F372C2"/>
    <w:rsid w:val="00F3770C"/>
    <w:rsid w:val="00F40087"/>
    <w:rsid w:val="00F400C0"/>
    <w:rsid w:val="00F406C0"/>
    <w:rsid w:val="00F4092A"/>
    <w:rsid w:val="00F409DC"/>
    <w:rsid w:val="00F40B23"/>
    <w:rsid w:val="00F4117F"/>
    <w:rsid w:val="00F4131E"/>
    <w:rsid w:val="00F4156E"/>
    <w:rsid w:val="00F41646"/>
    <w:rsid w:val="00F4185A"/>
    <w:rsid w:val="00F419A8"/>
    <w:rsid w:val="00F41B85"/>
    <w:rsid w:val="00F41C16"/>
    <w:rsid w:val="00F41DD2"/>
    <w:rsid w:val="00F42339"/>
    <w:rsid w:val="00F4234B"/>
    <w:rsid w:val="00F42482"/>
    <w:rsid w:val="00F425F9"/>
    <w:rsid w:val="00F425FA"/>
    <w:rsid w:val="00F428C0"/>
    <w:rsid w:val="00F42B61"/>
    <w:rsid w:val="00F42BB9"/>
    <w:rsid w:val="00F42CCD"/>
    <w:rsid w:val="00F42D70"/>
    <w:rsid w:val="00F42D87"/>
    <w:rsid w:val="00F43359"/>
    <w:rsid w:val="00F433A0"/>
    <w:rsid w:val="00F4383C"/>
    <w:rsid w:val="00F43913"/>
    <w:rsid w:val="00F43B05"/>
    <w:rsid w:val="00F43BB9"/>
    <w:rsid w:val="00F43C1B"/>
    <w:rsid w:val="00F43CC6"/>
    <w:rsid w:val="00F44057"/>
    <w:rsid w:val="00F44093"/>
    <w:rsid w:val="00F44478"/>
    <w:rsid w:val="00F445DF"/>
    <w:rsid w:val="00F447C3"/>
    <w:rsid w:val="00F448AC"/>
    <w:rsid w:val="00F44B49"/>
    <w:rsid w:val="00F451CD"/>
    <w:rsid w:val="00F4561B"/>
    <w:rsid w:val="00F45AE1"/>
    <w:rsid w:val="00F46022"/>
    <w:rsid w:val="00F46060"/>
    <w:rsid w:val="00F46123"/>
    <w:rsid w:val="00F4614C"/>
    <w:rsid w:val="00F4659E"/>
    <w:rsid w:val="00F46AA5"/>
    <w:rsid w:val="00F46ADF"/>
    <w:rsid w:val="00F46ECB"/>
    <w:rsid w:val="00F472A0"/>
    <w:rsid w:val="00F478F4"/>
    <w:rsid w:val="00F50104"/>
    <w:rsid w:val="00F50531"/>
    <w:rsid w:val="00F507D8"/>
    <w:rsid w:val="00F507FA"/>
    <w:rsid w:val="00F50CC9"/>
    <w:rsid w:val="00F50D8D"/>
    <w:rsid w:val="00F50DEA"/>
    <w:rsid w:val="00F512FC"/>
    <w:rsid w:val="00F517B0"/>
    <w:rsid w:val="00F52733"/>
    <w:rsid w:val="00F5289B"/>
    <w:rsid w:val="00F52930"/>
    <w:rsid w:val="00F52AAE"/>
    <w:rsid w:val="00F52D24"/>
    <w:rsid w:val="00F52EE2"/>
    <w:rsid w:val="00F52FA2"/>
    <w:rsid w:val="00F52FBC"/>
    <w:rsid w:val="00F531E1"/>
    <w:rsid w:val="00F53364"/>
    <w:rsid w:val="00F5399C"/>
    <w:rsid w:val="00F53CA1"/>
    <w:rsid w:val="00F54C2E"/>
    <w:rsid w:val="00F54F98"/>
    <w:rsid w:val="00F556AE"/>
    <w:rsid w:val="00F55705"/>
    <w:rsid w:val="00F55B69"/>
    <w:rsid w:val="00F5600A"/>
    <w:rsid w:val="00F562CB"/>
    <w:rsid w:val="00F563A4"/>
    <w:rsid w:val="00F5664B"/>
    <w:rsid w:val="00F56828"/>
    <w:rsid w:val="00F568A3"/>
    <w:rsid w:val="00F568BD"/>
    <w:rsid w:val="00F56992"/>
    <w:rsid w:val="00F56B17"/>
    <w:rsid w:val="00F57084"/>
    <w:rsid w:val="00F57182"/>
    <w:rsid w:val="00F574DF"/>
    <w:rsid w:val="00F579CA"/>
    <w:rsid w:val="00F57C1E"/>
    <w:rsid w:val="00F60057"/>
    <w:rsid w:val="00F602D6"/>
    <w:rsid w:val="00F603EF"/>
    <w:rsid w:val="00F6082D"/>
    <w:rsid w:val="00F60AB4"/>
    <w:rsid w:val="00F60B53"/>
    <w:rsid w:val="00F60C4E"/>
    <w:rsid w:val="00F60DD7"/>
    <w:rsid w:val="00F614D7"/>
    <w:rsid w:val="00F6175D"/>
    <w:rsid w:val="00F61BA9"/>
    <w:rsid w:val="00F61CBC"/>
    <w:rsid w:val="00F61CCC"/>
    <w:rsid w:val="00F61EE9"/>
    <w:rsid w:val="00F626F4"/>
    <w:rsid w:val="00F62D33"/>
    <w:rsid w:val="00F630E1"/>
    <w:rsid w:val="00F6341B"/>
    <w:rsid w:val="00F63B01"/>
    <w:rsid w:val="00F64024"/>
    <w:rsid w:val="00F642FE"/>
    <w:rsid w:val="00F64390"/>
    <w:rsid w:val="00F64689"/>
    <w:rsid w:val="00F647A1"/>
    <w:rsid w:val="00F64CEC"/>
    <w:rsid w:val="00F64E21"/>
    <w:rsid w:val="00F650E8"/>
    <w:rsid w:val="00F65786"/>
    <w:rsid w:val="00F65C2C"/>
    <w:rsid w:val="00F65D90"/>
    <w:rsid w:val="00F66523"/>
    <w:rsid w:val="00F668CF"/>
    <w:rsid w:val="00F6743E"/>
    <w:rsid w:val="00F67689"/>
    <w:rsid w:val="00F676E7"/>
    <w:rsid w:val="00F67823"/>
    <w:rsid w:val="00F67C59"/>
    <w:rsid w:val="00F67F5E"/>
    <w:rsid w:val="00F700EE"/>
    <w:rsid w:val="00F70A10"/>
    <w:rsid w:val="00F7100E"/>
    <w:rsid w:val="00F71107"/>
    <w:rsid w:val="00F712FA"/>
    <w:rsid w:val="00F7130C"/>
    <w:rsid w:val="00F71730"/>
    <w:rsid w:val="00F72007"/>
    <w:rsid w:val="00F720E0"/>
    <w:rsid w:val="00F72158"/>
    <w:rsid w:val="00F725C5"/>
    <w:rsid w:val="00F72D62"/>
    <w:rsid w:val="00F72F84"/>
    <w:rsid w:val="00F7320B"/>
    <w:rsid w:val="00F7334D"/>
    <w:rsid w:val="00F73421"/>
    <w:rsid w:val="00F735DE"/>
    <w:rsid w:val="00F73BC0"/>
    <w:rsid w:val="00F73DB7"/>
    <w:rsid w:val="00F743D6"/>
    <w:rsid w:val="00F743D9"/>
    <w:rsid w:val="00F745DF"/>
    <w:rsid w:val="00F74643"/>
    <w:rsid w:val="00F74675"/>
    <w:rsid w:val="00F7477A"/>
    <w:rsid w:val="00F747E0"/>
    <w:rsid w:val="00F75ADE"/>
    <w:rsid w:val="00F75BCB"/>
    <w:rsid w:val="00F75BD8"/>
    <w:rsid w:val="00F75C69"/>
    <w:rsid w:val="00F75D73"/>
    <w:rsid w:val="00F761B1"/>
    <w:rsid w:val="00F763AB"/>
    <w:rsid w:val="00F766F1"/>
    <w:rsid w:val="00F76883"/>
    <w:rsid w:val="00F768FC"/>
    <w:rsid w:val="00F76BBA"/>
    <w:rsid w:val="00F76D8B"/>
    <w:rsid w:val="00F777D4"/>
    <w:rsid w:val="00F77A8C"/>
    <w:rsid w:val="00F77DFD"/>
    <w:rsid w:val="00F80514"/>
    <w:rsid w:val="00F805C5"/>
    <w:rsid w:val="00F8123C"/>
    <w:rsid w:val="00F817B8"/>
    <w:rsid w:val="00F81FCF"/>
    <w:rsid w:val="00F81FDB"/>
    <w:rsid w:val="00F820AD"/>
    <w:rsid w:val="00F826E6"/>
    <w:rsid w:val="00F8297E"/>
    <w:rsid w:val="00F82F99"/>
    <w:rsid w:val="00F831CF"/>
    <w:rsid w:val="00F83EBB"/>
    <w:rsid w:val="00F83FF1"/>
    <w:rsid w:val="00F8402F"/>
    <w:rsid w:val="00F8404D"/>
    <w:rsid w:val="00F8458D"/>
    <w:rsid w:val="00F84830"/>
    <w:rsid w:val="00F848D9"/>
    <w:rsid w:val="00F850E3"/>
    <w:rsid w:val="00F852AF"/>
    <w:rsid w:val="00F85558"/>
    <w:rsid w:val="00F85A74"/>
    <w:rsid w:val="00F85A81"/>
    <w:rsid w:val="00F85FC3"/>
    <w:rsid w:val="00F860EA"/>
    <w:rsid w:val="00F8646C"/>
    <w:rsid w:val="00F86601"/>
    <w:rsid w:val="00F86804"/>
    <w:rsid w:val="00F86A27"/>
    <w:rsid w:val="00F86FDD"/>
    <w:rsid w:val="00F87577"/>
    <w:rsid w:val="00F87982"/>
    <w:rsid w:val="00F879E2"/>
    <w:rsid w:val="00F87D73"/>
    <w:rsid w:val="00F87F93"/>
    <w:rsid w:val="00F90B26"/>
    <w:rsid w:val="00F90C57"/>
    <w:rsid w:val="00F90D8A"/>
    <w:rsid w:val="00F90F3F"/>
    <w:rsid w:val="00F91166"/>
    <w:rsid w:val="00F9118E"/>
    <w:rsid w:val="00F922B8"/>
    <w:rsid w:val="00F92C76"/>
    <w:rsid w:val="00F92CB6"/>
    <w:rsid w:val="00F92D0B"/>
    <w:rsid w:val="00F93225"/>
    <w:rsid w:val="00F9354F"/>
    <w:rsid w:val="00F9364D"/>
    <w:rsid w:val="00F93727"/>
    <w:rsid w:val="00F93824"/>
    <w:rsid w:val="00F93B16"/>
    <w:rsid w:val="00F93D99"/>
    <w:rsid w:val="00F93E3A"/>
    <w:rsid w:val="00F93FD3"/>
    <w:rsid w:val="00F9400F"/>
    <w:rsid w:val="00F9402A"/>
    <w:rsid w:val="00F94182"/>
    <w:rsid w:val="00F94334"/>
    <w:rsid w:val="00F949A6"/>
    <w:rsid w:val="00F94BA5"/>
    <w:rsid w:val="00F94D54"/>
    <w:rsid w:val="00F9523C"/>
    <w:rsid w:val="00F952AC"/>
    <w:rsid w:val="00F968F2"/>
    <w:rsid w:val="00F9794F"/>
    <w:rsid w:val="00F97CF0"/>
    <w:rsid w:val="00F97D67"/>
    <w:rsid w:val="00F97DAD"/>
    <w:rsid w:val="00F97E53"/>
    <w:rsid w:val="00F97F9A"/>
    <w:rsid w:val="00FA040B"/>
    <w:rsid w:val="00FA05DB"/>
    <w:rsid w:val="00FA0983"/>
    <w:rsid w:val="00FA0A8B"/>
    <w:rsid w:val="00FA0D49"/>
    <w:rsid w:val="00FA18F3"/>
    <w:rsid w:val="00FA1C94"/>
    <w:rsid w:val="00FA229C"/>
    <w:rsid w:val="00FA233A"/>
    <w:rsid w:val="00FA2609"/>
    <w:rsid w:val="00FA2B1F"/>
    <w:rsid w:val="00FA3052"/>
    <w:rsid w:val="00FA30F7"/>
    <w:rsid w:val="00FA3238"/>
    <w:rsid w:val="00FA344F"/>
    <w:rsid w:val="00FA374D"/>
    <w:rsid w:val="00FA38DF"/>
    <w:rsid w:val="00FA3B77"/>
    <w:rsid w:val="00FA3D18"/>
    <w:rsid w:val="00FA4286"/>
    <w:rsid w:val="00FA4620"/>
    <w:rsid w:val="00FA480D"/>
    <w:rsid w:val="00FA4D8F"/>
    <w:rsid w:val="00FA4EF9"/>
    <w:rsid w:val="00FA4F4D"/>
    <w:rsid w:val="00FA50BF"/>
    <w:rsid w:val="00FA545E"/>
    <w:rsid w:val="00FA54A4"/>
    <w:rsid w:val="00FA62EA"/>
    <w:rsid w:val="00FA64DE"/>
    <w:rsid w:val="00FA713B"/>
    <w:rsid w:val="00FA7566"/>
    <w:rsid w:val="00FA76D9"/>
    <w:rsid w:val="00FA77E5"/>
    <w:rsid w:val="00FA7934"/>
    <w:rsid w:val="00FA7A41"/>
    <w:rsid w:val="00FB0407"/>
    <w:rsid w:val="00FB047D"/>
    <w:rsid w:val="00FB0B9E"/>
    <w:rsid w:val="00FB0F27"/>
    <w:rsid w:val="00FB127E"/>
    <w:rsid w:val="00FB1467"/>
    <w:rsid w:val="00FB188F"/>
    <w:rsid w:val="00FB18B8"/>
    <w:rsid w:val="00FB1EA1"/>
    <w:rsid w:val="00FB20E0"/>
    <w:rsid w:val="00FB277E"/>
    <w:rsid w:val="00FB29AE"/>
    <w:rsid w:val="00FB2B6C"/>
    <w:rsid w:val="00FB30E3"/>
    <w:rsid w:val="00FB37C2"/>
    <w:rsid w:val="00FB3B4A"/>
    <w:rsid w:val="00FB4285"/>
    <w:rsid w:val="00FB431E"/>
    <w:rsid w:val="00FB48EE"/>
    <w:rsid w:val="00FB4A79"/>
    <w:rsid w:val="00FB4CCE"/>
    <w:rsid w:val="00FB4F9D"/>
    <w:rsid w:val="00FB5431"/>
    <w:rsid w:val="00FB5556"/>
    <w:rsid w:val="00FB5E23"/>
    <w:rsid w:val="00FB5E26"/>
    <w:rsid w:val="00FB68C7"/>
    <w:rsid w:val="00FB6B2D"/>
    <w:rsid w:val="00FB6F7A"/>
    <w:rsid w:val="00FB70CA"/>
    <w:rsid w:val="00FC01FE"/>
    <w:rsid w:val="00FC0CD4"/>
    <w:rsid w:val="00FC0D20"/>
    <w:rsid w:val="00FC0EE7"/>
    <w:rsid w:val="00FC151F"/>
    <w:rsid w:val="00FC1940"/>
    <w:rsid w:val="00FC235F"/>
    <w:rsid w:val="00FC2A19"/>
    <w:rsid w:val="00FC2A3D"/>
    <w:rsid w:val="00FC2F5E"/>
    <w:rsid w:val="00FC305E"/>
    <w:rsid w:val="00FC3174"/>
    <w:rsid w:val="00FC324C"/>
    <w:rsid w:val="00FC355F"/>
    <w:rsid w:val="00FC3BDA"/>
    <w:rsid w:val="00FC3C1E"/>
    <w:rsid w:val="00FC4133"/>
    <w:rsid w:val="00FC4255"/>
    <w:rsid w:val="00FC4340"/>
    <w:rsid w:val="00FC4E46"/>
    <w:rsid w:val="00FC53DD"/>
    <w:rsid w:val="00FC5612"/>
    <w:rsid w:val="00FC56D6"/>
    <w:rsid w:val="00FC5B2C"/>
    <w:rsid w:val="00FC5DEB"/>
    <w:rsid w:val="00FC5E83"/>
    <w:rsid w:val="00FC610E"/>
    <w:rsid w:val="00FC61D7"/>
    <w:rsid w:val="00FC6221"/>
    <w:rsid w:val="00FC64F0"/>
    <w:rsid w:val="00FC7E2D"/>
    <w:rsid w:val="00FD0045"/>
    <w:rsid w:val="00FD039E"/>
    <w:rsid w:val="00FD0842"/>
    <w:rsid w:val="00FD0922"/>
    <w:rsid w:val="00FD0AFA"/>
    <w:rsid w:val="00FD0B29"/>
    <w:rsid w:val="00FD0F29"/>
    <w:rsid w:val="00FD0F86"/>
    <w:rsid w:val="00FD17A4"/>
    <w:rsid w:val="00FD1F1C"/>
    <w:rsid w:val="00FD2694"/>
    <w:rsid w:val="00FD27A6"/>
    <w:rsid w:val="00FD27B6"/>
    <w:rsid w:val="00FD4457"/>
    <w:rsid w:val="00FD4887"/>
    <w:rsid w:val="00FD4FAE"/>
    <w:rsid w:val="00FD59A2"/>
    <w:rsid w:val="00FD5DA7"/>
    <w:rsid w:val="00FD6D64"/>
    <w:rsid w:val="00FD726A"/>
    <w:rsid w:val="00FD7864"/>
    <w:rsid w:val="00FD7892"/>
    <w:rsid w:val="00FD7D3F"/>
    <w:rsid w:val="00FD7EDD"/>
    <w:rsid w:val="00FD7F47"/>
    <w:rsid w:val="00FE0571"/>
    <w:rsid w:val="00FE0B89"/>
    <w:rsid w:val="00FE109B"/>
    <w:rsid w:val="00FE1285"/>
    <w:rsid w:val="00FE1407"/>
    <w:rsid w:val="00FE1654"/>
    <w:rsid w:val="00FE17E2"/>
    <w:rsid w:val="00FE1D4C"/>
    <w:rsid w:val="00FE236C"/>
    <w:rsid w:val="00FE2EB1"/>
    <w:rsid w:val="00FE3091"/>
    <w:rsid w:val="00FE377B"/>
    <w:rsid w:val="00FE43A5"/>
    <w:rsid w:val="00FE457C"/>
    <w:rsid w:val="00FE4B87"/>
    <w:rsid w:val="00FE5497"/>
    <w:rsid w:val="00FE575D"/>
    <w:rsid w:val="00FE5D66"/>
    <w:rsid w:val="00FE60FC"/>
    <w:rsid w:val="00FE6998"/>
    <w:rsid w:val="00FE6B67"/>
    <w:rsid w:val="00FE6E3B"/>
    <w:rsid w:val="00FE6E88"/>
    <w:rsid w:val="00FE71B6"/>
    <w:rsid w:val="00FE7693"/>
    <w:rsid w:val="00FE7850"/>
    <w:rsid w:val="00FE7D45"/>
    <w:rsid w:val="00FE7EBB"/>
    <w:rsid w:val="00FF02DF"/>
    <w:rsid w:val="00FF0360"/>
    <w:rsid w:val="00FF05A3"/>
    <w:rsid w:val="00FF0688"/>
    <w:rsid w:val="00FF0978"/>
    <w:rsid w:val="00FF0BAF"/>
    <w:rsid w:val="00FF0E46"/>
    <w:rsid w:val="00FF134E"/>
    <w:rsid w:val="00FF13AB"/>
    <w:rsid w:val="00FF153D"/>
    <w:rsid w:val="00FF18A6"/>
    <w:rsid w:val="00FF1E1A"/>
    <w:rsid w:val="00FF1EE8"/>
    <w:rsid w:val="00FF2B28"/>
    <w:rsid w:val="00FF2D8E"/>
    <w:rsid w:val="00FF2F75"/>
    <w:rsid w:val="00FF3030"/>
    <w:rsid w:val="00FF3563"/>
    <w:rsid w:val="00FF3716"/>
    <w:rsid w:val="00FF3DAF"/>
    <w:rsid w:val="00FF46D4"/>
    <w:rsid w:val="00FF49E3"/>
    <w:rsid w:val="00FF4BB7"/>
    <w:rsid w:val="00FF4DF5"/>
    <w:rsid w:val="00FF504F"/>
    <w:rsid w:val="00FF5100"/>
    <w:rsid w:val="00FF534E"/>
    <w:rsid w:val="00FF53DF"/>
    <w:rsid w:val="00FF5BC2"/>
    <w:rsid w:val="00FF5BD1"/>
    <w:rsid w:val="00FF5C59"/>
    <w:rsid w:val="00FF5CB5"/>
    <w:rsid w:val="00FF5ED0"/>
    <w:rsid w:val="00FF6285"/>
    <w:rsid w:val="00FF64B2"/>
    <w:rsid w:val="00FF71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Normal Inden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D126F2"/>
    <w:pPr>
      <w:widowControl w:val="0"/>
    </w:pPr>
    <w:rPr>
      <w:kern w:val="2"/>
      <w:sz w:val="24"/>
      <w:szCs w:val="24"/>
    </w:rPr>
  </w:style>
  <w:style w:type="paragraph" w:styleId="12">
    <w:name w:val="heading 1"/>
    <w:basedOn w:val="a4"/>
    <w:next w:val="a4"/>
    <w:link w:val="13"/>
    <w:qFormat/>
    <w:rsid w:val="00E27C67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0">
    <w:name w:val="heading 2"/>
    <w:basedOn w:val="a4"/>
    <w:next w:val="a4"/>
    <w:link w:val="21"/>
    <w:unhideWhenUsed/>
    <w:qFormat/>
    <w:rsid w:val="00E27C67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customStyle="1" w:styleId="160">
    <w:name w:val="樣式 編號 標楷體 16 點"/>
    <w:basedOn w:val="a7"/>
    <w:rsid w:val="00BB6B22"/>
    <w:pPr>
      <w:numPr>
        <w:numId w:val="1"/>
      </w:numPr>
    </w:pPr>
  </w:style>
  <w:style w:type="numbering" w:customStyle="1" w:styleId="16">
    <w:name w:val="樣式 編號 標楷體 16 點 黑色"/>
    <w:basedOn w:val="a7"/>
    <w:rsid w:val="00BB6B22"/>
    <w:pPr>
      <w:numPr>
        <w:numId w:val="2"/>
      </w:numPr>
    </w:pPr>
  </w:style>
  <w:style w:type="paragraph" w:customStyle="1" w:styleId="163">
    <w:name w:val="樣式 標楷體 16 點 左右對齊"/>
    <w:basedOn w:val="a4"/>
    <w:rsid w:val="00BB6B22"/>
    <w:pPr>
      <w:jc w:val="both"/>
    </w:pPr>
    <w:rPr>
      <w:rFonts w:ascii="標楷體" w:eastAsia="標楷體" w:hAnsi="標楷體" w:cs="新細明體"/>
      <w:sz w:val="32"/>
      <w:szCs w:val="20"/>
    </w:rPr>
  </w:style>
  <w:style w:type="numbering" w:customStyle="1" w:styleId="161">
    <w:name w:val="樣式 編號 標楷體 16 點1"/>
    <w:basedOn w:val="a7"/>
    <w:rsid w:val="00E25968"/>
    <w:pPr>
      <w:numPr>
        <w:numId w:val="3"/>
      </w:numPr>
    </w:pPr>
  </w:style>
  <w:style w:type="numbering" w:customStyle="1" w:styleId="162">
    <w:name w:val="樣式 編號 標楷體 16 點2"/>
    <w:basedOn w:val="a7"/>
    <w:rsid w:val="00400EF9"/>
    <w:pPr>
      <w:numPr>
        <w:numId w:val="4"/>
      </w:numPr>
    </w:pPr>
  </w:style>
  <w:style w:type="paragraph" w:styleId="a8">
    <w:name w:val="header"/>
    <w:basedOn w:val="a4"/>
    <w:link w:val="a9"/>
    <w:uiPriority w:val="99"/>
    <w:rsid w:val="000A0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0A0ACB"/>
    <w:rPr>
      <w:kern w:val="2"/>
    </w:rPr>
  </w:style>
  <w:style w:type="paragraph" w:styleId="aa">
    <w:name w:val="footer"/>
    <w:basedOn w:val="a4"/>
    <w:link w:val="ab"/>
    <w:uiPriority w:val="99"/>
    <w:rsid w:val="000A0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uiPriority w:val="99"/>
    <w:rsid w:val="000A0ACB"/>
    <w:rPr>
      <w:kern w:val="2"/>
    </w:rPr>
  </w:style>
  <w:style w:type="paragraph" w:customStyle="1" w:styleId="ac">
    <w:name w:val="案由"/>
    <w:basedOn w:val="a4"/>
    <w:link w:val="ad"/>
    <w:qFormat/>
    <w:rsid w:val="00F15EA0"/>
    <w:pPr>
      <w:spacing w:line="480" w:lineRule="exact"/>
      <w:ind w:leftChars="398" w:left="1801" w:hangingChars="302" w:hanging="846"/>
      <w:jc w:val="both"/>
    </w:pPr>
    <w:rPr>
      <w:rFonts w:ascii="標楷體" w:eastAsia="標楷體" w:hAnsi="標楷體"/>
      <w:sz w:val="28"/>
      <w:szCs w:val="28"/>
    </w:rPr>
  </w:style>
  <w:style w:type="paragraph" w:customStyle="1" w:styleId="10">
    <w:name w:val="結論1"/>
    <w:basedOn w:val="a4"/>
    <w:link w:val="14"/>
    <w:qFormat/>
    <w:rsid w:val="00420D5B"/>
    <w:pPr>
      <w:numPr>
        <w:numId w:val="5"/>
      </w:numPr>
      <w:spacing w:line="480" w:lineRule="exact"/>
      <w:jc w:val="both"/>
    </w:pPr>
    <w:rPr>
      <w:rFonts w:ascii="標楷體" w:eastAsia="標楷體" w:hAnsi="標楷體"/>
      <w:sz w:val="28"/>
      <w:szCs w:val="28"/>
    </w:rPr>
  </w:style>
  <w:style w:type="character" w:customStyle="1" w:styleId="ad">
    <w:name w:val="案由 字元"/>
    <w:link w:val="ac"/>
    <w:rsid w:val="00F15EA0"/>
    <w:rPr>
      <w:rFonts w:ascii="標楷體" w:eastAsia="標楷體" w:hAnsi="標楷體"/>
      <w:kern w:val="2"/>
      <w:sz w:val="28"/>
      <w:szCs w:val="28"/>
    </w:rPr>
  </w:style>
  <w:style w:type="paragraph" w:styleId="ae">
    <w:name w:val="List Paragraph"/>
    <w:aliases w:val="Bullet1,Bullet 1"/>
    <w:basedOn w:val="a4"/>
    <w:link w:val="af"/>
    <w:uiPriority w:val="34"/>
    <w:qFormat/>
    <w:rsid w:val="00FA480D"/>
    <w:pPr>
      <w:widowControl/>
      <w:ind w:leftChars="200" w:left="480"/>
    </w:pPr>
    <w:rPr>
      <w:rFonts w:ascii="Calibri" w:hAnsi="Calibri" w:cs="新細明體"/>
      <w:kern w:val="0"/>
    </w:rPr>
  </w:style>
  <w:style w:type="character" w:customStyle="1" w:styleId="14">
    <w:name w:val="結論1 字元"/>
    <w:link w:val="10"/>
    <w:rsid w:val="00420D5B"/>
    <w:rPr>
      <w:rFonts w:ascii="標楷體" w:eastAsia="標楷體" w:hAnsi="標楷體"/>
      <w:kern w:val="2"/>
      <w:sz w:val="28"/>
      <w:szCs w:val="28"/>
    </w:rPr>
  </w:style>
  <w:style w:type="paragraph" w:customStyle="1" w:styleId="11">
    <w:name w:val="1."/>
    <w:basedOn w:val="a4"/>
    <w:qFormat/>
    <w:rsid w:val="004A0529"/>
    <w:pPr>
      <w:numPr>
        <w:numId w:val="6"/>
      </w:numPr>
      <w:spacing w:beforeLines="50" w:line="480" w:lineRule="exact"/>
    </w:pPr>
    <w:rPr>
      <w:rFonts w:ascii="標楷體" w:eastAsia="標楷體" w:hAnsi="標楷體"/>
      <w:sz w:val="28"/>
      <w:szCs w:val="28"/>
    </w:rPr>
  </w:style>
  <w:style w:type="character" w:styleId="af0">
    <w:name w:val="annotation reference"/>
    <w:uiPriority w:val="99"/>
    <w:rsid w:val="00032C14"/>
    <w:rPr>
      <w:sz w:val="18"/>
      <w:szCs w:val="18"/>
    </w:rPr>
  </w:style>
  <w:style w:type="paragraph" w:styleId="af1">
    <w:name w:val="annotation text"/>
    <w:basedOn w:val="a4"/>
    <w:link w:val="af2"/>
    <w:uiPriority w:val="99"/>
    <w:rsid w:val="00032C14"/>
  </w:style>
  <w:style w:type="character" w:customStyle="1" w:styleId="af2">
    <w:name w:val="註解文字 字元"/>
    <w:link w:val="af1"/>
    <w:uiPriority w:val="99"/>
    <w:rsid w:val="00032C14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rsid w:val="00032C14"/>
    <w:rPr>
      <w:b/>
      <w:bCs/>
    </w:rPr>
  </w:style>
  <w:style w:type="character" w:customStyle="1" w:styleId="af4">
    <w:name w:val="註解主旨 字元"/>
    <w:link w:val="af3"/>
    <w:uiPriority w:val="99"/>
    <w:rsid w:val="00032C14"/>
    <w:rPr>
      <w:b/>
      <w:bCs/>
      <w:kern w:val="2"/>
      <w:sz w:val="24"/>
      <w:szCs w:val="24"/>
    </w:rPr>
  </w:style>
  <w:style w:type="paragraph" w:styleId="af5">
    <w:name w:val="Balloon Text"/>
    <w:basedOn w:val="a4"/>
    <w:link w:val="af6"/>
    <w:uiPriority w:val="99"/>
    <w:rsid w:val="00032C14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rsid w:val="00032C14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22">
    <w:name w:val="內文2"/>
    <w:basedOn w:val="a4"/>
    <w:rsid w:val="00613146"/>
    <w:pPr>
      <w:adjustRightInd w:val="0"/>
      <w:spacing w:line="360" w:lineRule="exact"/>
      <w:ind w:left="1512" w:hanging="238"/>
      <w:jc w:val="both"/>
      <w:textAlignment w:val="baseline"/>
    </w:pPr>
    <w:rPr>
      <w:rFonts w:eastAsia="標楷體"/>
      <w:sz w:val="28"/>
      <w:szCs w:val="20"/>
    </w:rPr>
  </w:style>
  <w:style w:type="paragraph" w:customStyle="1" w:styleId="15">
    <w:name w:val="樣式1"/>
    <w:basedOn w:val="a4"/>
    <w:qFormat/>
    <w:rsid w:val="00752289"/>
    <w:pPr>
      <w:ind w:leftChars="103" w:left="203" w:hangingChars="100" w:hanging="100"/>
    </w:pPr>
    <w:rPr>
      <w:rFonts w:eastAsia="標楷體"/>
      <w:sz w:val="28"/>
    </w:rPr>
  </w:style>
  <w:style w:type="paragraph" w:customStyle="1" w:styleId="110">
    <w:name w:val="章1.1."/>
    <w:basedOn w:val="a4"/>
    <w:rsid w:val="00D73C00"/>
    <w:pPr>
      <w:adjustRightInd w:val="0"/>
      <w:spacing w:line="400" w:lineRule="exact"/>
      <w:ind w:leftChars="250" w:left="250" w:hangingChars="300" w:hanging="300"/>
      <w:jc w:val="both"/>
      <w:textAlignment w:val="baseline"/>
    </w:pPr>
    <w:rPr>
      <w:rFonts w:ascii="標楷體" w:eastAsia="標楷體" w:hAnsi="標楷體" w:cs="標楷體"/>
      <w:color w:val="000000"/>
      <w:sz w:val="28"/>
      <w:szCs w:val="28"/>
    </w:rPr>
  </w:style>
  <w:style w:type="character" w:styleId="af7">
    <w:name w:val="Hyperlink"/>
    <w:uiPriority w:val="99"/>
    <w:unhideWhenUsed/>
    <w:rsid w:val="00BF2A66"/>
    <w:rPr>
      <w:color w:val="0000FF"/>
      <w:u w:val="single"/>
    </w:rPr>
  </w:style>
  <w:style w:type="paragraph" w:customStyle="1" w:styleId="i">
    <w:name w:val="i"/>
    <w:basedOn w:val="a4"/>
    <w:rsid w:val="00BF2A66"/>
    <w:pPr>
      <w:adjustRightInd w:val="0"/>
      <w:spacing w:line="400" w:lineRule="exact"/>
      <w:ind w:left="2041" w:hanging="340"/>
      <w:jc w:val="both"/>
      <w:textAlignment w:val="baseline"/>
    </w:pPr>
    <w:rPr>
      <w:rFonts w:eastAsia="標楷體"/>
      <w:sz w:val="28"/>
      <w:szCs w:val="28"/>
    </w:rPr>
  </w:style>
  <w:style w:type="paragraph" w:styleId="af8">
    <w:name w:val="Normal Indent"/>
    <w:basedOn w:val="a4"/>
    <w:uiPriority w:val="99"/>
    <w:rsid w:val="0070753A"/>
    <w:pPr>
      <w:adjustRightInd w:val="0"/>
      <w:ind w:left="480"/>
      <w:textAlignment w:val="baseline"/>
    </w:pPr>
  </w:style>
  <w:style w:type="paragraph" w:customStyle="1" w:styleId="a">
    <w:name w:val="說明一"/>
    <w:basedOn w:val="a4"/>
    <w:uiPriority w:val="99"/>
    <w:qFormat/>
    <w:rsid w:val="00C5096E"/>
    <w:pPr>
      <w:numPr>
        <w:numId w:val="7"/>
      </w:numPr>
      <w:spacing w:line="500" w:lineRule="exact"/>
    </w:pPr>
    <w:rPr>
      <w:rFonts w:ascii="Arial" w:eastAsia="標楷體" w:hAnsi="Arial" w:cs="Arial"/>
      <w:sz w:val="28"/>
    </w:rPr>
  </w:style>
  <w:style w:type="paragraph" w:customStyle="1" w:styleId="a0">
    <w:name w:val="(一)"/>
    <w:basedOn w:val="a4"/>
    <w:qFormat/>
    <w:rsid w:val="00C5096E"/>
    <w:pPr>
      <w:numPr>
        <w:ilvl w:val="1"/>
        <w:numId w:val="7"/>
      </w:numPr>
      <w:spacing w:line="500" w:lineRule="exact"/>
    </w:pPr>
    <w:rPr>
      <w:rFonts w:ascii="Arial" w:eastAsia="標楷體" w:hAnsi="Arial" w:cs="Arial"/>
      <w:sz w:val="28"/>
    </w:rPr>
  </w:style>
  <w:style w:type="paragraph" w:customStyle="1" w:styleId="17">
    <w:name w:val="(1)"/>
    <w:basedOn w:val="a4"/>
    <w:qFormat/>
    <w:rsid w:val="00FB37C2"/>
    <w:pPr>
      <w:tabs>
        <w:tab w:val="left" w:pos="851"/>
        <w:tab w:val="left" w:pos="1843"/>
      </w:tabs>
      <w:spacing w:line="480" w:lineRule="exact"/>
      <w:ind w:leftChars="178" w:left="903" w:hangingChars="170" w:hanging="476"/>
    </w:pPr>
    <w:rPr>
      <w:rFonts w:ascii="標楷體" w:eastAsia="標楷體" w:hAnsi="標楷體"/>
      <w:sz w:val="28"/>
      <w:szCs w:val="28"/>
    </w:rPr>
  </w:style>
  <w:style w:type="table" w:styleId="af9">
    <w:name w:val="Table Grid"/>
    <w:basedOn w:val="a6"/>
    <w:uiPriority w:val="39"/>
    <w:rsid w:val="00EF61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1">
    <w:name w:val="章1.1.1"/>
    <w:basedOn w:val="a4"/>
    <w:rsid w:val="00994210"/>
    <w:pPr>
      <w:spacing w:line="400" w:lineRule="exact"/>
      <w:ind w:leftChars="400" w:left="400" w:hangingChars="400" w:hanging="400"/>
    </w:pPr>
    <w:rPr>
      <w:rFonts w:ascii="標楷體" w:eastAsia="標楷體" w:hAnsi="標楷體" w:cs="標楷體"/>
      <w:sz w:val="28"/>
      <w:szCs w:val="28"/>
    </w:rPr>
  </w:style>
  <w:style w:type="paragraph" w:customStyle="1" w:styleId="I0">
    <w:name w:val="I"/>
    <w:basedOn w:val="a4"/>
    <w:rsid w:val="00EE419F"/>
    <w:pPr>
      <w:spacing w:line="340" w:lineRule="exact"/>
      <w:ind w:leftChars="300" w:left="450" w:hangingChars="150" w:hanging="150"/>
    </w:pPr>
    <w:rPr>
      <w:rFonts w:ascii="標楷體" w:eastAsia="標楷體" w:hAnsi="標楷體"/>
      <w:sz w:val="28"/>
      <w:u w:val="single"/>
    </w:rPr>
  </w:style>
  <w:style w:type="paragraph" w:styleId="afa">
    <w:name w:val="Plain Text"/>
    <w:basedOn w:val="a4"/>
    <w:link w:val="afb"/>
    <w:uiPriority w:val="99"/>
    <w:rsid w:val="005A7E1B"/>
    <w:rPr>
      <w:rFonts w:ascii="細明體" w:eastAsia="細明體" w:hAnsi="Courier New" w:cs="細明體"/>
    </w:rPr>
  </w:style>
  <w:style w:type="character" w:customStyle="1" w:styleId="afb">
    <w:name w:val="純文字 字元"/>
    <w:link w:val="afa"/>
    <w:uiPriority w:val="99"/>
    <w:rsid w:val="005A7E1B"/>
    <w:rPr>
      <w:rFonts w:ascii="細明體" w:eastAsia="細明體" w:hAnsi="Courier New" w:cs="細明體"/>
      <w:kern w:val="2"/>
      <w:sz w:val="24"/>
      <w:szCs w:val="24"/>
    </w:rPr>
  </w:style>
  <w:style w:type="paragraph" w:styleId="Web">
    <w:name w:val="Normal (Web)"/>
    <w:basedOn w:val="a4"/>
    <w:uiPriority w:val="99"/>
    <w:unhideWhenUsed/>
    <w:rsid w:val="002E7E6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3">
    <w:name w:val="3.條文.一."/>
    <w:basedOn w:val="a4"/>
    <w:rsid w:val="007538D9"/>
    <w:pPr>
      <w:kinsoku w:val="0"/>
      <w:overflowPunct w:val="0"/>
      <w:autoSpaceDE w:val="0"/>
      <w:autoSpaceDN w:val="0"/>
      <w:adjustRightInd w:val="0"/>
      <w:ind w:leftChars="500" w:left="1771" w:hangingChars="200" w:hanging="506"/>
      <w:jc w:val="both"/>
    </w:pPr>
    <w:rPr>
      <w:rFonts w:ascii="標楷體" w:eastAsia="標楷體"/>
      <w:kern w:val="0"/>
      <w:szCs w:val="28"/>
    </w:rPr>
  </w:style>
  <w:style w:type="paragraph" w:customStyle="1" w:styleId="Afc">
    <w:name w:val="A"/>
    <w:basedOn w:val="17"/>
    <w:qFormat/>
    <w:rsid w:val="00886D6C"/>
    <w:pPr>
      <w:tabs>
        <w:tab w:val="clear" w:pos="851"/>
        <w:tab w:val="left" w:pos="1134"/>
      </w:tabs>
      <w:ind w:leftChars="295" w:left="1044" w:hangingChars="120" w:hanging="336"/>
    </w:pPr>
  </w:style>
  <w:style w:type="paragraph" w:customStyle="1" w:styleId="afd">
    <w:name w:val="說明"/>
    <w:basedOn w:val="a4"/>
    <w:qFormat/>
    <w:rsid w:val="00824647"/>
    <w:pPr>
      <w:spacing w:line="480" w:lineRule="exact"/>
      <w:ind w:leftChars="200" w:left="480" w:firstLineChars="81" w:firstLine="227"/>
      <w:jc w:val="both"/>
    </w:pPr>
    <w:rPr>
      <w:rFonts w:ascii="標楷體" w:eastAsia="標楷體" w:hAnsi="標楷體"/>
      <w:sz w:val="28"/>
      <w:szCs w:val="28"/>
    </w:rPr>
  </w:style>
  <w:style w:type="paragraph" w:customStyle="1" w:styleId="1A">
    <w:name w:val="(1)A"/>
    <w:basedOn w:val="a4"/>
    <w:qFormat/>
    <w:rsid w:val="009D03C0"/>
    <w:pPr>
      <w:spacing w:line="480" w:lineRule="exact"/>
      <w:ind w:leftChars="100" w:left="350" w:hangingChars="250" w:hanging="250"/>
    </w:pPr>
    <w:rPr>
      <w:rFonts w:ascii="標楷體" w:eastAsia="標楷體" w:hAnsi="標楷體"/>
      <w:sz w:val="28"/>
      <w:szCs w:val="28"/>
    </w:rPr>
  </w:style>
  <w:style w:type="paragraph" w:customStyle="1" w:styleId="a2">
    <w:name w:val="結(一）"/>
    <w:basedOn w:val="a4"/>
    <w:qFormat/>
    <w:rsid w:val="007B2E6A"/>
    <w:pPr>
      <w:numPr>
        <w:numId w:val="8"/>
      </w:numPr>
      <w:tabs>
        <w:tab w:val="left" w:pos="993"/>
        <w:tab w:val="left" w:pos="1260"/>
      </w:tabs>
      <w:spacing w:line="480" w:lineRule="exact"/>
      <w:ind w:left="1333" w:hanging="851"/>
    </w:pPr>
    <w:rPr>
      <w:rFonts w:ascii="標楷體" w:eastAsia="標楷體" w:hAnsi="標楷體"/>
      <w:sz w:val="28"/>
      <w:szCs w:val="28"/>
    </w:rPr>
  </w:style>
  <w:style w:type="paragraph" w:customStyle="1" w:styleId="1A268099-268">
    <w:name w:val="樣式 (1)A + 凸出:  2.68 字元 左 0.99 字元 第一行:  -2.68 字元"/>
    <w:basedOn w:val="1A"/>
    <w:rsid w:val="00320DB4"/>
    <w:pPr>
      <w:ind w:leftChars="99" w:left="988" w:hangingChars="268" w:hanging="750"/>
    </w:pPr>
    <w:rPr>
      <w:rFonts w:cs="新細明體"/>
      <w:szCs w:val="20"/>
    </w:rPr>
  </w:style>
  <w:style w:type="paragraph" w:customStyle="1" w:styleId="1A13-3">
    <w:name w:val="樣式 (1)A + 左:  1 字元 凸出:  3 字元 第一行:  -3 字元"/>
    <w:basedOn w:val="1A"/>
    <w:rsid w:val="00FB37C2"/>
    <w:pPr>
      <w:ind w:left="1080" w:hangingChars="300" w:hanging="840"/>
    </w:pPr>
    <w:rPr>
      <w:rFonts w:cs="新細明體"/>
      <w:szCs w:val="20"/>
    </w:rPr>
  </w:style>
  <w:style w:type="paragraph" w:customStyle="1" w:styleId="05cm752">
    <w:name w:val="樣式 (一) + 左右對齊 左:  0.5 cm 凸出:  7.52 字元"/>
    <w:basedOn w:val="a0"/>
    <w:rsid w:val="005C4A67"/>
    <w:pPr>
      <w:ind w:left="794" w:hanging="510"/>
      <w:jc w:val="both"/>
    </w:pPr>
    <w:rPr>
      <w:rFonts w:cs="新細明體"/>
      <w:szCs w:val="20"/>
    </w:rPr>
  </w:style>
  <w:style w:type="paragraph" w:customStyle="1" w:styleId="afe">
    <w:name w:val="一、"/>
    <w:basedOn w:val="a4"/>
    <w:qFormat/>
    <w:rsid w:val="00881ACD"/>
    <w:pPr>
      <w:spacing w:line="480" w:lineRule="exact"/>
      <w:ind w:leftChars="100" w:left="800" w:hangingChars="200" w:hanging="560"/>
    </w:pPr>
    <w:rPr>
      <w:rFonts w:eastAsia="標楷體"/>
      <w:sz w:val="28"/>
    </w:rPr>
  </w:style>
  <w:style w:type="character" w:customStyle="1" w:styleId="13">
    <w:name w:val="標題 1 字元"/>
    <w:link w:val="12"/>
    <w:rsid w:val="00E27C67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1">
    <w:name w:val="標題 2 字元"/>
    <w:link w:val="20"/>
    <w:rsid w:val="00E27C67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a1">
    <w:name w:val="一"/>
    <w:basedOn w:val="a4"/>
    <w:qFormat/>
    <w:rsid w:val="00102345"/>
    <w:pPr>
      <w:numPr>
        <w:numId w:val="9"/>
      </w:numPr>
      <w:spacing w:line="480" w:lineRule="exact"/>
      <w:jc w:val="both"/>
    </w:pPr>
    <w:rPr>
      <w:rFonts w:eastAsia="標楷體" w:hAnsi="標楷體"/>
      <w:sz w:val="28"/>
      <w:szCs w:val="28"/>
    </w:rPr>
  </w:style>
  <w:style w:type="character" w:styleId="aff">
    <w:name w:val="FollowedHyperlink"/>
    <w:uiPriority w:val="99"/>
    <w:unhideWhenUsed/>
    <w:rsid w:val="001045C8"/>
    <w:rPr>
      <w:color w:val="800080"/>
      <w:u w:val="single"/>
    </w:rPr>
  </w:style>
  <w:style w:type="paragraph" w:customStyle="1" w:styleId="18">
    <w:name w:val="給付規定1"/>
    <w:basedOn w:val="a4"/>
    <w:qFormat/>
    <w:rsid w:val="0016270D"/>
    <w:pPr>
      <w:tabs>
        <w:tab w:val="left" w:pos="1440"/>
      </w:tabs>
      <w:spacing w:line="400" w:lineRule="exact"/>
      <w:ind w:left="115" w:hangingChars="115" w:hanging="115"/>
      <w:jc w:val="both"/>
    </w:pPr>
    <w:rPr>
      <w:rFonts w:eastAsia="標楷體"/>
      <w:sz w:val="28"/>
      <w:szCs w:val="28"/>
    </w:rPr>
  </w:style>
  <w:style w:type="paragraph" w:customStyle="1" w:styleId="1">
    <w:name w:val="擬訂會議議程1"/>
    <w:basedOn w:val="a4"/>
    <w:link w:val="19"/>
    <w:qFormat/>
    <w:rsid w:val="00D54E86"/>
    <w:pPr>
      <w:numPr>
        <w:numId w:val="10"/>
      </w:numPr>
      <w:snapToGrid w:val="0"/>
      <w:spacing w:line="480" w:lineRule="exact"/>
      <w:jc w:val="both"/>
      <w:outlineLvl w:val="0"/>
    </w:pPr>
    <w:rPr>
      <w:rFonts w:ascii="標楷體" w:eastAsia="標楷體" w:hAnsi="標楷體"/>
      <w:sz w:val="28"/>
    </w:rPr>
  </w:style>
  <w:style w:type="paragraph" w:customStyle="1" w:styleId="2">
    <w:name w:val="擬訂會議議程2"/>
    <w:basedOn w:val="1"/>
    <w:qFormat/>
    <w:rsid w:val="00D54E86"/>
    <w:pPr>
      <w:numPr>
        <w:ilvl w:val="1"/>
      </w:numPr>
      <w:tabs>
        <w:tab w:val="left" w:pos="1380"/>
        <w:tab w:val="left" w:pos="1418"/>
      </w:tabs>
      <w:outlineLvl w:val="1"/>
    </w:pPr>
  </w:style>
  <w:style w:type="paragraph" w:customStyle="1" w:styleId="4">
    <w:name w:val="擬訂會議議程4"/>
    <w:basedOn w:val="1"/>
    <w:qFormat/>
    <w:rsid w:val="00D54E86"/>
    <w:pPr>
      <w:numPr>
        <w:ilvl w:val="3"/>
      </w:numPr>
      <w:tabs>
        <w:tab w:val="left" w:pos="1320"/>
        <w:tab w:val="left" w:pos="1380"/>
      </w:tabs>
      <w:outlineLvl w:val="3"/>
    </w:pPr>
  </w:style>
  <w:style w:type="paragraph" w:customStyle="1" w:styleId="Default">
    <w:name w:val="Default"/>
    <w:rsid w:val="002A5782"/>
    <w:pPr>
      <w:widowControl w:val="0"/>
      <w:autoSpaceDE w:val="0"/>
      <w:autoSpaceDN w:val="0"/>
      <w:adjustRightInd w:val="0"/>
    </w:pPr>
    <w:rPr>
      <w:rFonts w:ascii="標楷體.鬁..." w:eastAsia="標楷體.鬁..." w:cs="標楷體.鬁..."/>
      <w:color w:val="000000"/>
      <w:sz w:val="24"/>
      <w:szCs w:val="24"/>
    </w:rPr>
  </w:style>
  <w:style w:type="character" w:customStyle="1" w:styleId="st">
    <w:name w:val="st"/>
    <w:basedOn w:val="a5"/>
    <w:rsid w:val="008E7A6A"/>
  </w:style>
  <w:style w:type="character" w:styleId="aff0">
    <w:name w:val="Emphasis"/>
    <w:basedOn w:val="a5"/>
    <w:uiPriority w:val="20"/>
    <w:qFormat/>
    <w:rsid w:val="008E7A6A"/>
    <w:rPr>
      <w:i/>
      <w:iCs/>
    </w:rPr>
  </w:style>
  <w:style w:type="character" w:customStyle="1" w:styleId="highlight">
    <w:name w:val="highlight"/>
    <w:basedOn w:val="a5"/>
    <w:rsid w:val="00A24B90"/>
  </w:style>
  <w:style w:type="character" w:customStyle="1" w:styleId="19">
    <w:name w:val="擬訂會議議程1 字元"/>
    <w:basedOn w:val="a5"/>
    <w:link w:val="1"/>
    <w:rsid w:val="004C7BEB"/>
    <w:rPr>
      <w:rFonts w:ascii="標楷體" w:eastAsia="標楷體" w:hAnsi="標楷體"/>
      <w:kern w:val="2"/>
      <w:sz w:val="28"/>
      <w:szCs w:val="24"/>
    </w:rPr>
  </w:style>
  <w:style w:type="table" w:customStyle="1" w:styleId="1b">
    <w:name w:val="表格格線1"/>
    <w:basedOn w:val="a6"/>
    <w:next w:val="af9"/>
    <w:uiPriority w:val="59"/>
    <w:rsid w:val="00832245"/>
    <w:pPr>
      <w:jc w:val="both"/>
    </w:pPr>
    <w:rPr>
      <w:rFonts w:asciiTheme="minorHAnsi" w:eastAsia="標楷體" w:hAnsiTheme="minorHAnsi"/>
      <w:kern w:val="2"/>
      <w:position w:val="1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提案一"/>
    <w:basedOn w:val="a4"/>
    <w:qFormat/>
    <w:rsid w:val="00F32679"/>
    <w:pPr>
      <w:spacing w:line="480" w:lineRule="exact"/>
      <w:ind w:leftChars="100" w:left="500" w:hangingChars="400" w:hanging="400"/>
    </w:pPr>
    <w:rPr>
      <w:rFonts w:eastAsia="標楷體"/>
      <w:sz w:val="28"/>
    </w:rPr>
  </w:style>
  <w:style w:type="paragraph" w:customStyle="1" w:styleId="aff2">
    <w:name w:val="提案十一"/>
    <w:basedOn w:val="aff1"/>
    <w:qFormat/>
    <w:rsid w:val="00F32679"/>
    <w:pPr>
      <w:spacing w:line="500" w:lineRule="exact"/>
      <w:ind w:left="600" w:hangingChars="500" w:hanging="500"/>
    </w:pPr>
  </w:style>
  <w:style w:type="character" w:styleId="aff3">
    <w:name w:val="page number"/>
    <w:basedOn w:val="a5"/>
    <w:rsid w:val="00F32679"/>
  </w:style>
  <w:style w:type="paragraph" w:customStyle="1" w:styleId="a3">
    <w:name w:val="提案內文"/>
    <w:basedOn w:val="afa"/>
    <w:rsid w:val="00F32679"/>
    <w:pPr>
      <w:numPr>
        <w:ilvl w:val="2"/>
        <w:numId w:val="12"/>
      </w:numPr>
      <w:tabs>
        <w:tab w:val="clear" w:pos="2196"/>
      </w:tabs>
      <w:ind w:left="0" w:firstLine="0"/>
    </w:pPr>
    <w:rPr>
      <w:rFonts w:cs="Courier New"/>
    </w:rPr>
  </w:style>
  <w:style w:type="character" w:customStyle="1" w:styleId="st1">
    <w:name w:val="st1"/>
    <w:basedOn w:val="a5"/>
    <w:rsid w:val="00F32679"/>
  </w:style>
  <w:style w:type="character" w:customStyle="1" w:styleId="apple-converted-space">
    <w:name w:val="apple-converted-space"/>
    <w:rsid w:val="00F32679"/>
  </w:style>
  <w:style w:type="paragraph" w:customStyle="1" w:styleId="aff4">
    <w:name w:val="樣式(一)"/>
    <w:basedOn w:val="a1"/>
    <w:qFormat/>
    <w:rsid w:val="00F32679"/>
    <w:pPr>
      <w:numPr>
        <w:numId w:val="0"/>
      </w:numPr>
      <w:tabs>
        <w:tab w:val="num" w:pos="1203"/>
      </w:tabs>
      <w:ind w:left="1203" w:hanging="480"/>
      <w:jc w:val="left"/>
    </w:pPr>
  </w:style>
  <w:style w:type="table" w:customStyle="1" w:styleId="112">
    <w:name w:val="表格格線11"/>
    <w:basedOn w:val="a6"/>
    <w:next w:val="af9"/>
    <w:uiPriority w:val="59"/>
    <w:rsid w:val="0093189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清單段落 字元"/>
    <w:aliases w:val="Bullet1 字元,Bullet 1 字元"/>
    <w:link w:val="ae"/>
    <w:uiPriority w:val="34"/>
    <w:rsid w:val="00436A1E"/>
    <w:rPr>
      <w:rFonts w:ascii="Calibri" w:hAnsi="Calibri" w:cs="新細明體"/>
      <w:sz w:val="24"/>
      <w:szCs w:val="24"/>
    </w:rPr>
  </w:style>
  <w:style w:type="paragraph" w:customStyle="1" w:styleId="Standard">
    <w:name w:val="Standard"/>
    <w:rsid w:val="00B024C1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table" w:customStyle="1" w:styleId="130">
    <w:name w:val="表格格線13"/>
    <w:basedOn w:val="a6"/>
    <w:next w:val="af9"/>
    <w:uiPriority w:val="59"/>
    <w:rsid w:val="00FE575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6"/>
    <w:next w:val="af9"/>
    <w:uiPriority w:val="59"/>
    <w:rsid w:val="00877A08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表格格線14"/>
    <w:basedOn w:val="a6"/>
    <w:next w:val="af9"/>
    <w:uiPriority w:val="59"/>
    <w:rsid w:val="0076491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報告"/>
    <w:basedOn w:val="a4"/>
    <w:qFormat/>
    <w:rsid w:val="00EC3164"/>
    <w:pPr>
      <w:spacing w:beforeLines="100" w:afterLines="100" w:line="500" w:lineRule="exact"/>
      <w:jc w:val="center"/>
    </w:pPr>
    <w:rPr>
      <w:rFonts w:ascii="Arial" w:eastAsia="標楷體" w:hAnsi="Arial" w:cs="Arial"/>
      <w:b/>
      <w:bCs/>
      <w:sz w:val="40"/>
    </w:rPr>
  </w:style>
  <w:style w:type="paragraph" w:customStyle="1" w:styleId="1c">
    <w:name w:val="1"/>
    <w:basedOn w:val="a0"/>
    <w:qFormat/>
    <w:rsid w:val="00512536"/>
    <w:pPr>
      <w:widowControl/>
      <w:numPr>
        <w:ilvl w:val="0"/>
        <w:numId w:val="0"/>
      </w:numPr>
      <w:spacing w:line="480" w:lineRule="exact"/>
      <w:ind w:left="80" w:hangingChars="80" w:hanging="80"/>
    </w:pPr>
    <w:rPr>
      <w:rFonts w:ascii="標楷體" w:hAnsi="標楷體" w:cs="Times New Roman"/>
      <w:sz w:val="22"/>
      <w:szCs w:val="22"/>
    </w:rPr>
  </w:style>
  <w:style w:type="paragraph" w:customStyle="1" w:styleId="1d">
    <w:name w:val="(1)."/>
    <w:basedOn w:val="17"/>
    <w:qFormat/>
    <w:rsid w:val="00512536"/>
    <w:pPr>
      <w:tabs>
        <w:tab w:val="clear" w:pos="851"/>
        <w:tab w:val="clear" w:pos="1843"/>
      </w:tabs>
      <w:ind w:leftChars="0" w:left="1814" w:firstLineChars="0" w:hanging="680"/>
      <w:jc w:val="both"/>
    </w:pPr>
    <w:rPr>
      <w:rFonts w:eastAsia="Times New Roman"/>
    </w:rPr>
  </w:style>
  <w:style w:type="paragraph" w:customStyle="1" w:styleId="1e">
    <w:name w:val="內文1"/>
    <w:basedOn w:val="a4"/>
    <w:rsid w:val="00512536"/>
    <w:pPr>
      <w:adjustRightInd w:val="0"/>
      <w:spacing w:line="360" w:lineRule="exact"/>
      <w:ind w:left="1232"/>
      <w:jc w:val="both"/>
      <w:textAlignment w:val="baseline"/>
    </w:pPr>
    <w:rPr>
      <w:rFonts w:eastAsia="標楷體"/>
      <w:sz w:val="28"/>
      <w:szCs w:val="20"/>
    </w:rPr>
  </w:style>
  <w:style w:type="paragraph" w:styleId="aff6">
    <w:name w:val="Body Text"/>
    <w:basedOn w:val="a4"/>
    <w:link w:val="aff7"/>
    <w:uiPriority w:val="99"/>
    <w:unhideWhenUsed/>
    <w:rsid w:val="00512536"/>
    <w:pPr>
      <w:spacing w:after="120"/>
    </w:pPr>
  </w:style>
  <w:style w:type="character" w:customStyle="1" w:styleId="aff7">
    <w:name w:val="本文 字元"/>
    <w:basedOn w:val="a5"/>
    <w:link w:val="aff6"/>
    <w:uiPriority w:val="99"/>
    <w:rsid w:val="00512536"/>
    <w:rPr>
      <w:kern w:val="2"/>
      <w:sz w:val="24"/>
      <w:szCs w:val="24"/>
    </w:rPr>
  </w:style>
  <w:style w:type="paragraph" w:customStyle="1" w:styleId="Textbody">
    <w:name w:val="Text body"/>
    <w:rsid w:val="00057598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customStyle="1" w:styleId="1f">
    <w:name w:val="預設段落字型1"/>
    <w:rsid w:val="00A371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Normal Inden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D126F2"/>
    <w:pPr>
      <w:widowControl w:val="0"/>
    </w:pPr>
    <w:rPr>
      <w:kern w:val="2"/>
      <w:sz w:val="24"/>
      <w:szCs w:val="24"/>
    </w:rPr>
  </w:style>
  <w:style w:type="paragraph" w:styleId="12">
    <w:name w:val="heading 1"/>
    <w:basedOn w:val="a4"/>
    <w:next w:val="a4"/>
    <w:link w:val="13"/>
    <w:qFormat/>
    <w:rsid w:val="00E27C67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0">
    <w:name w:val="heading 2"/>
    <w:basedOn w:val="a4"/>
    <w:next w:val="a4"/>
    <w:link w:val="21"/>
    <w:unhideWhenUsed/>
    <w:qFormat/>
    <w:rsid w:val="00E27C67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customStyle="1" w:styleId="160">
    <w:name w:val="樣式 編號 標楷體 16 點"/>
    <w:basedOn w:val="a7"/>
    <w:rsid w:val="00BB6B22"/>
    <w:pPr>
      <w:numPr>
        <w:numId w:val="1"/>
      </w:numPr>
    </w:pPr>
  </w:style>
  <w:style w:type="numbering" w:customStyle="1" w:styleId="16">
    <w:name w:val="樣式 編號 標楷體 16 點 黑色"/>
    <w:basedOn w:val="a7"/>
    <w:rsid w:val="00BB6B22"/>
    <w:pPr>
      <w:numPr>
        <w:numId w:val="2"/>
      </w:numPr>
    </w:pPr>
  </w:style>
  <w:style w:type="paragraph" w:customStyle="1" w:styleId="163">
    <w:name w:val="樣式 標楷體 16 點 左右對齊"/>
    <w:basedOn w:val="a4"/>
    <w:rsid w:val="00BB6B22"/>
    <w:pPr>
      <w:jc w:val="both"/>
    </w:pPr>
    <w:rPr>
      <w:rFonts w:ascii="標楷體" w:eastAsia="標楷體" w:hAnsi="標楷體" w:cs="新細明體"/>
      <w:sz w:val="32"/>
      <w:szCs w:val="20"/>
    </w:rPr>
  </w:style>
  <w:style w:type="numbering" w:customStyle="1" w:styleId="161">
    <w:name w:val="樣式 編號 標楷體 16 點1"/>
    <w:basedOn w:val="a7"/>
    <w:rsid w:val="00E25968"/>
    <w:pPr>
      <w:numPr>
        <w:numId w:val="3"/>
      </w:numPr>
    </w:pPr>
  </w:style>
  <w:style w:type="numbering" w:customStyle="1" w:styleId="162">
    <w:name w:val="樣式 編號 標楷體 16 點2"/>
    <w:basedOn w:val="a7"/>
    <w:rsid w:val="00400EF9"/>
    <w:pPr>
      <w:numPr>
        <w:numId w:val="4"/>
      </w:numPr>
    </w:pPr>
  </w:style>
  <w:style w:type="paragraph" w:styleId="a8">
    <w:name w:val="header"/>
    <w:basedOn w:val="a4"/>
    <w:link w:val="a9"/>
    <w:uiPriority w:val="99"/>
    <w:rsid w:val="000A0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0A0ACB"/>
    <w:rPr>
      <w:kern w:val="2"/>
    </w:rPr>
  </w:style>
  <w:style w:type="paragraph" w:styleId="aa">
    <w:name w:val="footer"/>
    <w:basedOn w:val="a4"/>
    <w:link w:val="ab"/>
    <w:uiPriority w:val="99"/>
    <w:rsid w:val="000A0A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uiPriority w:val="99"/>
    <w:rsid w:val="000A0ACB"/>
    <w:rPr>
      <w:kern w:val="2"/>
    </w:rPr>
  </w:style>
  <w:style w:type="paragraph" w:customStyle="1" w:styleId="ac">
    <w:name w:val="案由"/>
    <w:basedOn w:val="a4"/>
    <w:link w:val="ad"/>
    <w:qFormat/>
    <w:rsid w:val="00F15EA0"/>
    <w:pPr>
      <w:spacing w:line="480" w:lineRule="exact"/>
      <w:ind w:leftChars="398" w:left="1801" w:hangingChars="302" w:hanging="846"/>
      <w:jc w:val="both"/>
    </w:pPr>
    <w:rPr>
      <w:rFonts w:ascii="標楷體" w:eastAsia="標楷體" w:hAnsi="標楷體"/>
      <w:sz w:val="28"/>
      <w:szCs w:val="28"/>
    </w:rPr>
  </w:style>
  <w:style w:type="paragraph" w:customStyle="1" w:styleId="10">
    <w:name w:val="結論1"/>
    <w:basedOn w:val="a4"/>
    <w:link w:val="14"/>
    <w:qFormat/>
    <w:rsid w:val="00420D5B"/>
    <w:pPr>
      <w:numPr>
        <w:numId w:val="5"/>
      </w:numPr>
      <w:spacing w:line="480" w:lineRule="exact"/>
      <w:jc w:val="both"/>
    </w:pPr>
    <w:rPr>
      <w:rFonts w:ascii="標楷體" w:eastAsia="標楷體" w:hAnsi="標楷體"/>
      <w:sz w:val="28"/>
      <w:szCs w:val="28"/>
    </w:rPr>
  </w:style>
  <w:style w:type="character" w:customStyle="1" w:styleId="ad">
    <w:name w:val="案由 字元"/>
    <w:link w:val="ac"/>
    <w:rsid w:val="00F15EA0"/>
    <w:rPr>
      <w:rFonts w:ascii="標楷體" w:eastAsia="標楷體" w:hAnsi="標楷體"/>
      <w:kern w:val="2"/>
      <w:sz w:val="28"/>
      <w:szCs w:val="28"/>
    </w:rPr>
  </w:style>
  <w:style w:type="paragraph" w:styleId="ae">
    <w:name w:val="List Paragraph"/>
    <w:aliases w:val="Bullet1,Bullet 1"/>
    <w:basedOn w:val="a4"/>
    <w:link w:val="af"/>
    <w:uiPriority w:val="34"/>
    <w:qFormat/>
    <w:rsid w:val="00FA480D"/>
    <w:pPr>
      <w:widowControl/>
      <w:ind w:leftChars="200" w:left="480"/>
    </w:pPr>
    <w:rPr>
      <w:rFonts w:ascii="Calibri" w:hAnsi="Calibri" w:cs="新細明體"/>
      <w:kern w:val="0"/>
    </w:rPr>
  </w:style>
  <w:style w:type="character" w:customStyle="1" w:styleId="14">
    <w:name w:val="結論1 字元"/>
    <w:link w:val="10"/>
    <w:rsid w:val="00420D5B"/>
    <w:rPr>
      <w:rFonts w:ascii="標楷體" w:eastAsia="標楷體" w:hAnsi="標楷體"/>
      <w:kern w:val="2"/>
      <w:sz w:val="28"/>
      <w:szCs w:val="28"/>
    </w:rPr>
  </w:style>
  <w:style w:type="paragraph" w:customStyle="1" w:styleId="11">
    <w:name w:val="1."/>
    <w:basedOn w:val="a4"/>
    <w:qFormat/>
    <w:rsid w:val="004A0529"/>
    <w:pPr>
      <w:numPr>
        <w:numId w:val="6"/>
      </w:numPr>
      <w:spacing w:beforeLines="50" w:line="480" w:lineRule="exact"/>
    </w:pPr>
    <w:rPr>
      <w:rFonts w:ascii="標楷體" w:eastAsia="標楷體" w:hAnsi="標楷體"/>
      <w:sz w:val="28"/>
      <w:szCs w:val="28"/>
    </w:rPr>
  </w:style>
  <w:style w:type="character" w:styleId="af0">
    <w:name w:val="annotation reference"/>
    <w:uiPriority w:val="99"/>
    <w:rsid w:val="00032C14"/>
    <w:rPr>
      <w:sz w:val="18"/>
      <w:szCs w:val="18"/>
    </w:rPr>
  </w:style>
  <w:style w:type="paragraph" w:styleId="af1">
    <w:name w:val="annotation text"/>
    <w:basedOn w:val="a4"/>
    <w:link w:val="af2"/>
    <w:uiPriority w:val="99"/>
    <w:rsid w:val="00032C14"/>
  </w:style>
  <w:style w:type="character" w:customStyle="1" w:styleId="af2">
    <w:name w:val="註解文字 字元"/>
    <w:link w:val="af1"/>
    <w:uiPriority w:val="99"/>
    <w:rsid w:val="00032C14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rsid w:val="00032C14"/>
    <w:rPr>
      <w:b/>
      <w:bCs/>
    </w:rPr>
  </w:style>
  <w:style w:type="character" w:customStyle="1" w:styleId="af4">
    <w:name w:val="註解主旨 字元"/>
    <w:link w:val="af3"/>
    <w:uiPriority w:val="99"/>
    <w:rsid w:val="00032C14"/>
    <w:rPr>
      <w:b/>
      <w:bCs/>
      <w:kern w:val="2"/>
      <w:sz w:val="24"/>
      <w:szCs w:val="24"/>
    </w:rPr>
  </w:style>
  <w:style w:type="paragraph" w:styleId="af5">
    <w:name w:val="Balloon Text"/>
    <w:basedOn w:val="a4"/>
    <w:link w:val="af6"/>
    <w:uiPriority w:val="99"/>
    <w:rsid w:val="00032C14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rsid w:val="00032C14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22">
    <w:name w:val="內文2"/>
    <w:basedOn w:val="a4"/>
    <w:rsid w:val="00613146"/>
    <w:pPr>
      <w:adjustRightInd w:val="0"/>
      <w:spacing w:line="360" w:lineRule="exact"/>
      <w:ind w:left="1512" w:hanging="238"/>
      <w:jc w:val="both"/>
      <w:textAlignment w:val="baseline"/>
    </w:pPr>
    <w:rPr>
      <w:rFonts w:eastAsia="標楷體"/>
      <w:sz w:val="28"/>
      <w:szCs w:val="20"/>
    </w:rPr>
  </w:style>
  <w:style w:type="paragraph" w:customStyle="1" w:styleId="15">
    <w:name w:val="樣式1"/>
    <w:basedOn w:val="a4"/>
    <w:qFormat/>
    <w:rsid w:val="00752289"/>
    <w:pPr>
      <w:ind w:leftChars="103" w:left="203" w:hangingChars="100" w:hanging="100"/>
    </w:pPr>
    <w:rPr>
      <w:rFonts w:eastAsia="標楷體"/>
      <w:sz w:val="28"/>
    </w:rPr>
  </w:style>
  <w:style w:type="paragraph" w:customStyle="1" w:styleId="110">
    <w:name w:val="章1.1."/>
    <w:basedOn w:val="a4"/>
    <w:rsid w:val="00D73C00"/>
    <w:pPr>
      <w:adjustRightInd w:val="0"/>
      <w:spacing w:line="400" w:lineRule="exact"/>
      <w:ind w:leftChars="250" w:left="250" w:hangingChars="300" w:hanging="300"/>
      <w:jc w:val="both"/>
      <w:textAlignment w:val="baseline"/>
    </w:pPr>
    <w:rPr>
      <w:rFonts w:ascii="標楷體" w:eastAsia="標楷體" w:hAnsi="標楷體" w:cs="標楷體"/>
      <w:color w:val="000000"/>
      <w:sz w:val="28"/>
      <w:szCs w:val="28"/>
    </w:rPr>
  </w:style>
  <w:style w:type="character" w:styleId="af7">
    <w:name w:val="Hyperlink"/>
    <w:uiPriority w:val="99"/>
    <w:unhideWhenUsed/>
    <w:rsid w:val="00BF2A66"/>
    <w:rPr>
      <w:color w:val="0000FF"/>
      <w:u w:val="single"/>
    </w:rPr>
  </w:style>
  <w:style w:type="paragraph" w:customStyle="1" w:styleId="i">
    <w:name w:val="i"/>
    <w:basedOn w:val="a4"/>
    <w:rsid w:val="00BF2A66"/>
    <w:pPr>
      <w:adjustRightInd w:val="0"/>
      <w:spacing w:line="400" w:lineRule="exact"/>
      <w:ind w:left="2041" w:hanging="340"/>
      <w:jc w:val="both"/>
      <w:textAlignment w:val="baseline"/>
    </w:pPr>
    <w:rPr>
      <w:rFonts w:eastAsia="標楷體"/>
      <w:sz w:val="28"/>
      <w:szCs w:val="28"/>
    </w:rPr>
  </w:style>
  <w:style w:type="paragraph" w:styleId="af8">
    <w:name w:val="Normal Indent"/>
    <w:basedOn w:val="a4"/>
    <w:uiPriority w:val="99"/>
    <w:rsid w:val="0070753A"/>
    <w:pPr>
      <w:adjustRightInd w:val="0"/>
      <w:ind w:left="480"/>
      <w:textAlignment w:val="baseline"/>
    </w:pPr>
  </w:style>
  <w:style w:type="paragraph" w:customStyle="1" w:styleId="a">
    <w:name w:val="說明一"/>
    <w:basedOn w:val="a4"/>
    <w:uiPriority w:val="99"/>
    <w:qFormat/>
    <w:rsid w:val="00C5096E"/>
    <w:pPr>
      <w:numPr>
        <w:numId w:val="7"/>
      </w:numPr>
      <w:spacing w:line="500" w:lineRule="exact"/>
    </w:pPr>
    <w:rPr>
      <w:rFonts w:ascii="Arial" w:eastAsia="標楷體" w:hAnsi="Arial" w:cs="Arial"/>
      <w:sz w:val="28"/>
    </w:rPr>
  </w:style>
  <w:style w:type="paragraph" w:customStyle="1" w:styleId="a0">
    <w:name w:val="(一)"/>
    <w:basedOn w:val="a4"/>
    <w:qFormat/>
    <w:rsid w:val="00C5096E"/>
    <w:pPr>
      <w:numPr>
        <w:ilvl w:val="1"/>
        <w:numId w:val="7"/>
      </w:numPr>
      <w:spacing w:line="500" w:lineRule="exact"/>
    </w:pPr>
    <w:rPr>
      <w:rFonts w:ascii="Arial" w:eastAsia="標楷體" w:hAnsi="Arial" w:cs="Arial"/>
      <w:sz w:val="28"/>
    </w:rPr>
  </w:style>
  <w:style w:type="paragraph" w:customStyle="1" w:styleId="17">
    <w:name w:val="(1)"/>
    <w:basedOn w:val="a4"/>
    <w:qFormat/>
    <w:rsid w:val="00FB37C2"/>
    <w:pPr>
      <w:tabs>
        <w:tab w:val="left" w:pos="851"/>
        <w:tab w:val="left" w:pos="1843"/>
      </w:tabs>
      <w:spacing w:line="480" w:lineRule="exact"/>
      <w:ind w:leftChars="178" w:left="903" w:hangingChars="170" w:hanging="476"/>
    </w:pPr>
    <w:rPr>
      <w:rFonts w:ascii="標楷體" w:eastAsia="標楷體" w:hAnsi="標楷體"/>
      <w:sz w:val="28"/>
      <w:szCs w:val="28"/>
    </w:rPr>
  </w:style>
  <w:style w:type="table" w:styleId="af9">
    <w:name w:val="Table Grid"/>
    <w:basedOn w:val="a6"/>
    <w:uiPriority w:val="39"/>
    <w:rsid w:val="00EF61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11">
    <w:name w:val="章1.1.1"/>
    <w:basedOn w:val="a4"/>
    <w:rsid w:val="00994210"/>
    <w:pPr>
      <w:spacing w:line="400" w:lineRule="exact"/>
      <w:ind w:leftChars="400" w:left="400" w:hangingChars="400" w:hanging="400"/>
    </w:pPr>
    <w:rPr>
      <w:rFonts w:ascii="標楷體" w:eastAsia="標楷體" w:hAnsi="標楷體" w:cs="標楷體"/>
      <w:sz w:val="28"/>
      <w:szCs w:val="28"/>
    </w:rPr>
  </w:style>
  <w:style w:type="paragraph" w:customStyle="1" w:styleId="I0">
    <w:name w:val="I"/>
    <w:basedOn w:val="a4"/>
    <w:rsid w:val="00EE419F"/>
    <w:pPr>
      <w:spacing w:line="340" w:lineRule="exact"/>
      <w:ind w:leftChars="300" w:left="450" w:hangingChars="150" w:hanging="150"/>
    </w:pPr>
    <w:rPr>
      <w:rFonts w:ascii="標楷體" w:eastAsia="標楷體" w:hAnsi="標楷體"/>
      <w:sz w:val="28"/>
      <w:u w:val="single"/>
    </w:rPr>
  </w:style>
  <w:style w:type="paragraph" w:styleId="afa">
    <w:name w:val="Plain Text"/>
    <w:basedOn w:val="a4"/>
    <w:link w:val="afb"/>
    <w:uiPriority w:val="99"/>
    <w:rsid w:val="005A7E1B"/>
    <w:rPr>
      <w:rFonts w:ascii="細明體" w:eastAsia="細明體" w:hAnsi="Courier New" w:cs="細明體"/>
    </w:rPr>
  </w:style>
  <w:style w:type="character" w:customStyle="1" w:styleId="afb">
    <w:name w:val="純文字 字元"/>
    <w:link w:val="afa"/>
    <w:uiPriority w:val="99"/>
    <w:rsid w:val="005A7E1B"/>
    <w:rPr>
      <w:rFonts w:ascii="細明體" w:eastAsia="細明體" w:hAnsi="Courier New" w:cs="細明體"/>
      <w:kern w:val="2"/>
      <w:sz w:val="24"/>
      <w:szCs w:val="24"/>
    </w:rPr>
  </w:style>
  <w:style w:type="paragraph" w:styleId="Web">
    <w:name w:val="Normal (Web)"/>
    <w:basedOn w:val="a4"/>
    <w:uiPriority w:val="99"/>
    <w:unhideWhenUsed/>
    <w:rsid w:val="002E7E6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3">
    <w:name w:val="3.條文.一."/>
    <w:basedOn w:val="a4"/>
    <w:rsid w:val="007538D9"/>
    <w:pPr>
      <w:kinsoku w:val="0"/>
      <w:overflowPunct w:val="0"/>
      <w:autoSpaceDE w:val="0"/>
      <w:autoSpaceDN w:val="0"/>
      <w:adjustRightInd w:val="0"/>
      <w:ind w:leftChars="500" w:left="1771" w:hangingChars="200" w:hanging="506"/>
      <w:jc w:val="both"/>
    </w:pPr>
    <w:rPr>
      <w:rFonts w:ascii="標楷體" w:eastAsia="標楷體"/>
      <w:kern w:val="0"/>
      <w:szCs w:val="28"/>
    </w:rPr>
  </w:style>
  <w:style w:type="paragraph" w:customStyle="1" w:styleId="Afc">
    <w:name w:val="A"/>
    <w:basedOn w:val="17"/>
    <w:qFormat/>
    <w:rsid w:val="00886D6C"/>
    <w:pPr>
      <w:tabs>
        <w:tab w:val="clear" w:pos="851"/>
        <w:tab w:val="left" w:pos="1134"/>
      </w:tabs>
      <w:ind w:leftChars="295" w:left="1044" w:hangingChars="120" w:hanging="336"/>
    </w:pPr>
  </w:style>
  <w:style w:type="paragraph" w:customStyle="1" w:styleId="afd">
    <w:name w:val="說明"/>
    <w:basedOn w:val="a4"/>
    <w:qFormat/>
    <w:rsid w:val="00824647"/>
    <w:pPr>
      <w:spacing w:line="480" w:lineRule="exact"/>
      <w:ind w:leftChars="200" w:left="480" w:firstLineChars="81" w:firstLine="227"/>
      <w:jc w:val="both"/>
    </w:pPr>
    <w:rPr>
      <w:rFonts w:ascii="標楷體" w:eastAsia="標楷體" w:hAnsi="標楷體"/>
      <w:sz w:val="28"/>
      <w:szCs w:val="28"/>
    </w:rPr>
  </w:style>
  <w:style w:type="paragraph" w:customStyle="1" w:styleId="1A">
    <w:name w:val="(1)A"/>
    <w:basedOn w:val="a4"/>
    <w:qFormat/>
    <w:rsid w:val="009D03C0"/>
    <w:pPr>
      <w:spacing w:line="480" w:lineRule="exact"/>
      <w:ind w:leftChars="100" w:left="350" w:hangingChars="250" w:hanging="250"/>
    </w:pPr>
    <w:rPr>
      <w:rFonts w:ascii="標楷體" w:eastAsia="標楷體" w:hAnsi="標楷體"/>
      <w:sz w:val="28"/>
      <w:szCs w:val="28"/>
    </w:rPr>
  </w:style>
  <w:style w:type="paragraph" w:customStyle="1" w:styleId="a2">
    <w:name w:val="結(一）"/>
    <w:basedOn w:val="a4"/>
    <w:qFormat/>
    <w:rsid w:val="007B2E6A"/>
    <w:pPr>
      <w:numPr>
        <w:numId w:val="8"/>
      </w:numPr>
      <w:tabs>
        <w:tab w:val="left" w:pos="993"/>
        <w:tab w:val="left" w:pos="1260"/>
      </w:tabs>
      <w:spacing w:line="480" w:lineRule="exact"/>
      <w:ind w:left="1333" w:hanging="851"/>
    </w:pPr>
    <w:rPr>
      <w:rFonts w:ascii="標楷體" w:eastAsia="標楷體" w:hAnsi="標楷體"/>
      <w:sz w:val="28"/>
      <w:szCs w:val="28"/>
    </w:rPr>
  </w:style>
  <w:style w:type="paragraph" w:customStyle="1" w:styleId="1A268099-268">
    <w:name w:val="樣式 (1)A + 凸出:  2.68 字元 左 0.99 字元 第一行:  -2.68 字元"/>
    <w:basedOn w:val="1A"/>
    <w:rsid w:val="00320DB4"/>
    <w:pPr>
      <w:ind w:leftChars="99" w:left="988" w:hangingChars="268" w:hanging="750"/>
    </w:pPr>
    <w:rPr>
      <w:rFonts w:cs="新細明體"/>
      <w:szCs w:val="20"/>
    </w:rPr>
  </w:style>
  <w:style w:type="paragraph" w:customStyle="1" w:styleId="1A13-3">
    <w:name w:val="樣式 (1)A + 左:  1 字元 凸出:  3 字元 第一行:  -3 字元"/>
    <w:basedOn w:val="1A"/>
    <w:rsid w:val="00FB37C2"/>
    <w:pPr>
      <w:ind w:left="1080" w:hangingChars="300" w:hanging="840"/>
    </w:pPr>
    <w:rPr>
      <w:rFonts w:cs="新細明體"/>
      <w:szCs w:val="20"/>
    </w:rPr>
  </w:style>
  <w:style w:type="paragraph" w:customStyle="1" w:styleId="05cm752">
    <w:name w:val="樣式 (一) + 左右對齊 左:  0.5 cm 凸出:  7.52 字元"/>
    <w:basedOn w:val="a0"/>
    <w:rsid w:val="005C4A67"/>
    <w:pPr>
      <w:ind w:left="794" w:hanging="510"/>
      <w:jc w:val="both"/>
    </w:pPr>
    <w:rPr>
      <w:rFonts w:cs="新細明體"/>
      <w:szCs w:val="20"/>
    </w:rPr>
  </w:style>
  <w:style w:type="paragraph" w:customStyle="1" w:styleId="afe">
    <w:name w:val="一、"/>
    <w:basedOn w:val="a4"/>
    <w:qFormat/>
    <w:rsid w:val="00881ACD"/>
    <w:pPr>
      <w:spacing w:line="480" w:lineRule="exact"/>
      <w:ind w:leftChars="100" w:left="800" w:hangingChars="200" w:hanging="560"/>
    </w:pPr>
    <w:rPr>
      <w:rFonts w:eastAsia="標楷體"/>
      <w:sz w:val="28"/>
    </w:rPr>
  </w:style>
  <w:style w:type="character" w:customStyle="1" w:styleId="13">
    <w:name w:val="標題 1 字元"/>
    <w:link w:val="12"/>
    <w:rsid w:val="00E27C67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21">
    <w:name w:val="標題 2 字元"/>
    <w:link w:val="20"/>
    <w:rsid w:val="00E27C67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a1">
    <w:name w:val="一"/>
    <w:basedOn w:val="a4"/>
    <w:qFormat/>
    <w:rsid w:val="00102345"/>
    <w:pPr>
      <w:numPr>
        <w:numId w:val="9"/>
      </w:numPr>
      <w:spacing w:line="480" w:lineRule="exact"/>
      <w:jc w:val="both"/>
    </w:pPr>
    <w:rPr>
      <w:rFonts w:eastAsia="標楷體" w:hAnsi="標楷體"/>
      <w:sz w:val="28"/>
      <w:szCs w:val="28"/>
    </w:rPr>
  </w:style>
  <w:style w:type="character" w:styleId="aff">
    <w:name w:val="FollowedHyperlink"/>
    <w:uiPriority w:val="99"/>
    <w:unhideWhenUsed/>
    <w:rsid w:val="001045C8"/>
    <w:rPr>
      <w:color w:val="800080"/>
      <w:u w:val="single"/>
    </w:rPr>
  </w:style>
  <w:style w:type="paragraph" w:customStyle="1" w:styleId="18">
    <w:name w:val="給付規定1"/>
    <w:basedOn w:val="a4"/>
    <w:qFormat/>
    <w:rsid w:val="0016270D"/>
    <w:pPr>
      <w:tabs>
        <w:tab w:val="left" w:pos="1440"/>
      </w:tabs>
      <w:spacing w:line="400" w:lineRule="exact"/>
      <w:ind w:left="115" w:hangingChars="115" w:hanging="115"/>
      <w:jc w:val="both"/>
    </w:pPr>
    <w:rPr>
      <w:rFonts w:eastAsia="標楷體"/>
      <w:sz w:val="28"/>
      <w:szCs w:val="28"/>
    </w:rPr>
  </w:style>
  <w:style w:type="paragraph" w:customStyle="1" w:styleId="1">
    <w:name w:val="擬訂會議議程1"/>
    <w:basedOn w:val="a4"/>
    <w:link w:val="19"/>
    <w:qFormat/>
    <w:rsid w:val="00D54E86"/>
    <w:pPr>
      <w:numPr>
        <w:numId w:val="10"/>
      </w:numPr>
      <w:snapToGrid w:val="0"/>
      <w:spacing w:line="480" w:lineRule="exact"/>
      <w:jc w:val="both"/>
      <w:outlineLvl w:val="0"/>
    </w:pPr>
    <w:rPr>
      <w:rFonts w:ascii="標楷體" w:eastAsia="標楷體" w:hAnsi="標楷體"/>
      <w:sz w:val="28"/>
    </w:rPr>
  </w:style>
  <w:style w:type="paragraph" w:customStyle="1" w:styleId="2">
    <w:name w:val="擬訂會議議程2"/>
    <w:basedOn w:val="1"/>
    <w:qFormat/>
    <w:rsid w:val="00D54E86"/>
    <w:pPr>
      <w:numPr>
        <w:ilvl w:val="1"/>
      </w:numPr>
      <w:tabs>
        <w:tab w:val="left" w:pos="1380"/>
        <w:tab w:val="left" w:pos="1418"/>
      </w:tabs>
      <w:outlineLvl w:val="1"/>
    </w:pPr>
  </w:style>
  <w:style w:type="paragraph" w:customStyle="1" w:styleId="4">
    <w:name w:val="擬訂會議議程4"/>
    <w:basedOn w:val="1"/>
    <w:qFormat/>
    <w:rsid w:val="00D54E86"/>
    <w:pPr>
      <w:numPr>
        <w:ilvl w:val="3"/>
      </w:numPr>
      <w:tabs>
        <w:tab w:val="left" w:pos="1320"/>
        <w:tab w:val="left" w:pos="1380"/>
      </w:tabs>
      <w:outlineLvl w:val="3"/>
    </w:pPr>
  </w:style>
  <w:style w:type="paragraph" w:customStyle="1" w:styleId="Default">
    <w:name w:val="Default"/>
    <w:rsid w:val="002A5782"/>
    <w:pPr>
      <w:widowControl w:val="0"/>
      <w:autoSpaceDE w:val="0"/>
      <w:autoSpaceDN w:val="0"/>
      <w:adjustRightInd w:val="0"/>
    </w:pPr>
    <w:rPr>
      <w:rFonts w:ascii="標楷體.鬁..." w:eastAsia="標楷體.鬁..." w:cs="標楷體.鬁..."/>
      <w:color w:val="000000"/>
      <w:sz w:val="24"/>
      <w:szCs w:val="24"/>
    </w:rPr>
  </w:style>
  <w:style w:type="character" w:customStyle="1" w:styleId="st">
    <w:name w:val="st"/>
    <w:basedOn w:val="a5"/>
    <w:rsid w:val="008E7A6A"/>
  </w:style>
  <w:style w:type="character" w:styleId="aff0">
    <w:name w:val="Emphasis"/>
    <w:basedOn w:val="a5"/>
    <w:uiPriority w:val="20"/>
    <w:qFormat/>
    <w:rsid w:val="008E7A6A"/>
    <w:rPr>
      <w:i/>
      <w:iCs/>
    </w:rPr>
  </w:style>
  <w:style w:type="character" w:customStyle="1" w:styleId="highlight">
    <w:name w:val="highlight"/>
    <w:basedOn w:val="a5"/>
    <w:rsid w:val="00A24B90"/>
  </w:style>
  <w:style w:type="character" w:customStyle="1" w:styleId="19">
    <w:name w:val="擬訂會議議程1 字元"/>
    <w:basedOn w:val="a5"/>
    <w:link w:val="1"/>
    <w:rsid w:val="004C7BEB"/>
    <w:rPr>
      <w:rFonts w:ascii="標楷體" w:eastAsia="標楷體" w:hAnsi="標楷體"/>
      <w:kern w:val="2"/>
      <w:sz w:val="28"/>
      <w:szCs w:val="24"/>
    </w:rPr>
  </w:style>
  <w:style w:type="table" w:customStyle="1" w:styleId="1b">
    <w:name w:val="表格格線1"/>
    <w:basedOn w:val="a6"/>
    <w:next w:val="af9"/>
    <w:uiPriority w:val="59"/>
    <w:rsid w:val="00832245"/>
    <w:pPr>
      <w:jc w:val="both"/>
    </w:pPr>
    <w:rPr>
      <w:rFonts w:asciiTheme="minorHAnsi" w:eastAsia="標楷體" w:hAnsiTheme="minorHAnsi"/>
      <w:kern w:val="2"/>
      <w:position w:val="1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1">
    <w:name w:val="提案一"/>
    <w:basedOn w:val="a4"/>
    <w:qFormat/>
    <w:rsid w:val="00F32679"/>
    <w:pPr>
      <w:spacing w:line="480" w:lineRule="exact"/>
      <w:ind w:leftChars="100" w:left="500" w:hangingChars="400" w:hanging="400"/>
    </w:pPr>
    <w:rPr>
      <w:rFonts w:eastAsia="標楷體"/>
      <w:sz w:val="28"/>
    </w:rPr>
  </w:style>
  <w:style w:type="paragraph" w:customStyle="1" w:styleId="aff2">
    <w:name w:val="提案十一"/>
    <w:basedOn w:val="aff1"/>
    <w:qFormat/>
    <w:rsid w:val="00F32679"/>
    <w:pPr>
      <w:spacing w:line="500" w:lineRule="exact"/>
      <w:ind w:left="600" w:hangingChars="500" w:hanging="500"/>
    </w:pPr>
  </w:style>
  <w:style w:type="character" w:styleId="aff3">
    <w:name w:val="page number"/>
    <w:basedOn w:val="a5"/>
    <w:rsid w:val="00F32679"/>
  </w:style>
  <w:style w:type="paragraph" w:customStyle="1" w:styleId="a3">
    <w:name w:val="提案內文"/>
    <w:basedOn w:val="afa"/>
    <w:rsid w:val="00F32679"/>
    <w:pPr>
      <w:numPr>
        <w:ilvl w:val="2"/>
        <w:numId w:val="12"/>
      </w:numPr>
      <w:tabs>
        <w:tab w:val="clear" w:pos="2196"/>
      </w:tabs>
      <w:ind w:left="0" w:firstLine="0"/>
    </w:pPr>
    <w:rPr>
      <w:rFonts w:cs="Courier New"/>
    </w:rPr>
  </w:style>
  <w:style w:type="character" w:customStyle="1" w:styleId="st1">
    <w:name w:val="st1"/>
    <w:basedOn w:val="a5"/>
    <w:rsid w:val="00F32679"/>
  </w:style>
  <w:style w:type="character" w:customStyle="1" w:styleId="apple-converted-space">
    <w:name w:val="apple-converted-space"/>
    <w:rsid w:val="00F32679"/>
  </w:style>
  <w:style w:type="paragraph" w:customStyle="1" w:styleId="aff4">
    <w:name w:val="樣式(一)"/>
    <w:basedOn w:val="a1"/>
    <w:qFormat/>
    <w:rsid w:val="00F32679"/>
    <w:pPr>
      <w:numPr>
        <w:numId w:val="0"/>
      </w:numPr>
      <w:tabs>
        <w:tab w:val="num" w:pos="1203"/>
      </w:tabs>
      <w:ind w:left="1203" w:hanging="480"/>
      <w:jc w:val="left"/>
    </w:pPr>
  </w:style>
  <w:style w:type="table" w:customStyle="1" w:styleId="112">
    <w:name w:val="表格格線11"/>
    <w:basedOn w:val="a6"/>
    <w:next w:val="af9"/>
    <w:uiPriority w:val="59"/>
    <w:rsid w:val="0093189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清單段落 字元"/>
    <w:aliases w:val="Bullet1 字元,Bullet 1 字元"/>
    <w:link w:val="ae"/>
    <w:uiPriority w:val="34"/>
    <w:rsid w:val="00436A1E"/>
    <w:rPr>
      <w:rFonts w:ascii="Calibri" w:hAnsi="Calibri" w:cs="新細明體"/>
      <w:sz w:val="24"/>
      <w:szCs w:val="24"/>
    </w:rPr>
  </w:style>
  <w:style w:type="paragraph" w:customStyle="1" w:styleId="Standard">
    <w:name w:val="Standard"/>
    <w:rsid w:val="00B024C1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table" w:customStyle="1" w:styleId="130">
    <w:name w:val="表格格線13"/>
    <w:basedOn w:val="a6"/>
    <w:next w:val="af9"/>
    <w:uiPriority w:val="59"/>
    <w:rsid w:val="00FE575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6"/>
    <w:next w:val="af9"/>
    <w:uiPriority w:val="59"/>
    <w:rsid w:val="00877A08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表格格線14"/>
    <w:basedOn w:val="a6"/>
    <w:next w:val="af9"/>
    <w:uiPriority w:val="59"/>
    <w:rsid w:val="0076491A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報告"/>
    <w:basedOn w:val="a4"/>
    <w:qFormat/>
    <w:rsid w:val="00EC3164"/>
    <w:pPr>
      <w:spacing w:beforeLines="100" w:afterLines="100" w:line="500" w:lineRule="exact"/>
      <w:jc w:val="center"/>
    </w:pPr>
    <w:rPr>
      <w:rFonts w:ascii="Arial" w:eastAsia="標楷體" w:hAnsi="Arial" w:cs="Arial"/>
      <w:b/>
      <w:bCs/>
      <w:sz w:val="40"/>
    </w:rPr>
  </w:style>
  <w:style w:type="paragraph" w:customStyle="1" w:styleId="1c">
    <w:name w:val="1"/>
    <w:basedOn w:val="a0"/>
    <w:qFormat/>
    <w:rsid w:val="00512536"/>
    <w:pPr>
      <w:widowControl/>
      <w:numPr>
        <w:ilvl w:val="0"/>
        <w:numId w:val="0"/>
      </w:numPr>
      <w:spacing w:line="480" w:lineRule="exact"/>
      <w:ind w:left="80" w:hangingChars="80" w:hanging="80"/>
    </w:pPr>
    <w:rPr>
      <w:rFonts w:ascii="標楷體" w:hAnsi="標楷體" w:cs="Times New Roman"/>
      <w:sz w:val="22"/>
      <w:szCs w:val="22"/>
    </w:rPr>
  </w:style>
  <w:style w:type="paragraph" w:customStyle="1" w:styleId="1d">
    <w:name w:val="(1)."/>
    <w:basedOn w:val="17"/>
    <w:qFormat/>
    <w:rsid w:val="00512536"/>
    <w:pPr>
      <w:tabs>
        <w:tab w:val="clear" w:pos="851"/>
        <w:tab w:val="clear" w:pos="1843"/>
      </w:tabs>
      <w:ind w:leftChars="0" w:left="1814" w:firstLineChars="0" w:hanging="680"/>
      <w:jc w:val="both"/>
    </w:pPr>
    <w:rPr>
      <w:rFonts w:eastAsia="Times New Roman"/>
    </w:rPr>
  </w:style>
  <w:style w:type="paragraph" w:customStyle="1" w:styleId="1e">
    <w:name w:val="內文1"/>
    <w:basedOn w:val="a4"/>
    <w:rsid w:val="00512536"/>
    <w:pPr>
      <w:adjustRightInd w:val="0"/>
      <w:spacing w:line="360" w:lineRule="exact"/>
      <w:ind w:left="1232"/>
      <w:jc w:val="both"/>
      <w:textAlignment w:val="baseline"/>
    </w:pPr>
    <w:rPr>
      <w:rFonts w:eastAsia="標楷體"/>
      <w:sz w:val="28"/>
      <w:szCs w:val="20"/>
    </w:rPr>
  </w:style>
  <w:style w:type="paragraph" w:styleId="aff6">
    <w:name w:val="Body Text"/>
    <w:basedOn w:val="a4"/>
    <w:link w:val="aff7"/>
    <w:uiPriority w:val="99"/>
    <w:unhideWhenUsed/>
    <w:rsid w:val="00512536"/>
    <w:pPr>
      <w:spacing w:after="120"/>
    </w:pPr>
  </w:style>
  <w:style w:type="character" w:customStyle="1" w:styleId="aff7">
    <w:name w:val="本文 字元"/>
    <w:basedOn w:val="a5"/>
    <w:link w:val="aff6"/>
    <w:uiPriority w:val="99"/>
    <w:rsid w:val="00512536"/>
    <w:rPr>
      <w:kern w:val="2"/>
      <w:sz w:val="24"/>
      <w:szCs w:val="24"/>
    </w:rPr>
  </w:style>
  <w:style w:type="paragraph" w:customStyle="1" w:styleId="Textbody">
    <w:name w:val="Text body"/>
    <w:rsid w:val="00057598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customStyle="1" w:styleId="1f">
    <w:name w:val="預設段落字型1"/>
    <w:rsid w:val="00A37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2359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6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986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04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16009">
          <w:marLeft w:val="146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9299">
          <w:marLeft w:val="146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5917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856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40840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664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74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570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3236">
          <w:marLeft w:val="1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2537">
          <w:marLeft w:val="146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7976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1.wmf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38651;&#23376;&#20844;&#25991;\402&#34892;&#25919;&#38498;&#34907;&#29983;&#32626;&#26371;&#35696;&#32000;&#37636;(&#35696;&#20107;&#37636;)&#31684;&#26412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FE8864-699D-4C96-BA42-124C2AA25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402行政院衛生署會議紀錄(議事錄)範本</Template>
  <TotalTime>1</TotalTime>
  <Pages>2</Pages>
  <Words>115</Words>
  <Characters>662</Characters>
  <Application>Microsoft Office Word</Application>
  <DocSecurity>0</DocSecurity>
  <Lines>5</Lines>
  <Paragraphs>1</Paragraphs>
  <ScaleCrop>false</ScaleCrop>
  <Company>Net School</Company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行政院衛生署○○○會議記錄（議事錄）</dc:title>
  <dc:creator>A000000</dc:creator>
  <cp:lastModifiedBy>林宜潔</cp:lastModifiedBy>
  <cp:revision>3</cp:revision>
  <cp:lastPrinted>2020-04-24T03:20:00Z</cp:lastPrinted>
  <dcterms:created xsi:type="dcterms:W3CDTF">2020-05-14T02:25:00Z</dcterms:created>
  <dcterms:modified xsi:type="dcterms:W3CDTF">2020-05-14T02:26:00Z</dcterms:modified>
</cp:coreProperties>
</file>