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DF344" w14:textId="77777777" w:rsidR="00240871" w:rsidRDefault="00240871">
      <w:pPr>
        <w:spacing w:line="220" w:lineRule="exact"/>
        <w:rPr>
          <w:sz w:val="16"/>
          <w:szCs w:val="16"/>
        </w:rPr>
      </w:pPr>
    </w:p>
    <w:tbl>
      <w:tblPr>
        <w:tblW w:w="1568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850"/>
        <w:gridCol w:w="284"/>
        <w:gridCol w:w="60"/>
        <w:gridCol w:w="223"/>
        <w:gridCol w:w="121"/>
        <w:gridCol w:w="162"/>
        <w:gridCol w:w="182"/>
        <w:gridCol w:w="101"/>
        <w:gridCol w:w="243"/>
        <w:gridCol w:w="40"/>
        <w:gridCol w:w="283"/>
        <w:gridCol w:w="21"/>
        <w:gridCol w:w="262"/>
        <w:gridCol w:w="82"/>
        <w:gridCol w:w="201"/>
        <w:gridCol w:w="143"/>
        <w:gridCol w:w="141"/>
        <w:gridCol w:w="203"/>
        <w:gridCol w:w="80"/>
        <w:gridCol w:w="276"/>
        <w:gridCol w:w="1141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566"/>
        <w:gridCol w:w="283"/>
        <w:gridCol w:w="283"/>
        <w:gridCol w:w="27"/>
        <w:gridCol w:w="256"/>
        <w:gridCol w:w="227"/>
        <w:gridCol w:w="227"/>
        <w:gridCol w:w="11"/>
        <w:gridCol w:w="216"/>
        <w:gridCol w:w="59"/>
        <w:gridCol w:w="168"/>
        <w:gridCol w:w="118"/>
        <w:gridCol w:w="109"/>
        <w:gridCol w:w="177"/>
        <w:gridCol w:w="50"/>
        <w:gridCol w:w="227"/>
        <w:gridCol w:w="9"/>
        <w:gridCol w:w="286"/>
        <w:gridCol w:w="24"/>
        <w:gridCol w:w="262"/>
        <w:gridCol w:w="268"/>
        <w:gridCol w:w="18"/>
        <w:gridCol w:w="173"/>
        <w:gridCol w:w="36"/>
        <w:gridCol w:w="77"/>
        <w:gridCol w:w="150"/>
        <w:gridCol w:w="136"/>
        <w:gridCol w:w="100"/>
        <w:gridCol w:w="186"/>
        <w:gridCol w:w="50"/>
        <w:gridCol w:w="236"/>
        <w:gridCol w:w="236"/>
        <w:gridCol w:w="236"/>
      </w:tblGrid>
      <w:tr w:rsidR="00240871" w14:paraId="26D374DE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10193" w:type="dxa"/>
            <w:gridSpan w:val="39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A6793" w14:textId="77777777" w:rsidR="00240871" w:rsidRDefault="008A2D47">
            <w:pPr>
              <w:wordWrap w:val="0"/>
              <w:spacing w:line="360" w:lineRule="exact"/>
              <w:ind w:left="-120" w:right="-120"/>
              <w:jc w:val="right"/>
            </w:pPr>
            <w:bookmarkStart w:id="0" w:name="OLE_LINK1"/>
            <w:bookmarkStart w:id="1" w:name="OLE_LINK2"/>
            <w:r>
              <w:rPr>
                <w:rFonts w:ascii="Times" w:eastAsia="標楷體" w:hAnsi="Times"/>
                <w:b/>
                <w:sz w:val="32"/>
                <w:szCs w:val="32"/>
              </w:rPr>
              <w:t>全民健康</w:t>
            </w:r>
            <w:proofErr w:type="gramStart"/>
            <w:r>
              <w:rPr>
                <w:rFonts w:ascii="Times" w:eastAsia="標楷體" w:hAnsi="Times"/>
                <w:b/>
                <w:sz w:val="32"/>
                <w:szCs w:val="32"/>
              </w:rPr>
              <w:t>保險保險對象復保申報</w:t>
            </w:r>
            <w:proofErr w:type="gramEnd"/>
            <w:r>
              <w:rPr>
                <w:rFonts w:ascii="Times" w:eastAsia="標楷體" w:hAnsi="Times"/>
                <w:b/>
                <w:sz w:val="32"/>
                <w:szCs w:val="32"/>
              </w:rPr>
              <w:t>表</w:t>
            </w:r>
            <w:bookmarkEnd w:id="0"/>
            <w:bookmarkEnd w:id="1"/>
            <w:r>
              <w:rPr>
                <w:rFonts w:ascii="Times" w:eastAsia="標楷體" w:hAnsi="Times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42D38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收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/>
                <w:sz w:val="20"/>
              </w:rPr>
              <w:t>件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/>
                <w:sz w:val="20"/>
              </w:rPr>
              <w:t>章</w:t>
            </w:r>
          </w:p>
        </w:tc>
        <w:tc>
          <w:tcPr>
            <w:tcW w:w="1598" w:type="dxa"/>
            <w:gridSpan w:val="1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7ADBC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分區業務組</w:t>
            </w:r>
          </w:p>
        </w:tc>
        <w:tc>
          <w:tcPr>
            <w:tcW w:w="2474" w:type="dxa"/>
            <w:gridSpan w:val="16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0F0D2" w14:textId="77777777" w:rsidR="00240871" w:rsidRDefault="008A2D47">
            <w:pPr>
              <w:wordWrap w:val="0"/>
              <w:spacing w:line="240" w:lineRule="exact"/>
              <w:ind w:left="-120" w:right="-120"/>
              <w:jc w:val="right"/>
            </w:pPr>
            <w:r>
              <w:rPr>
                <w:rFonts w:eastAsia="標楷體"/>
                <w:sz w:val="20"/>
              </w:rPr>
              <w:t>業務組</w:t>
            </w:r>
            <w:r>
              <w:rPr>
                <w:rFonts w:eastAsia="標楷體"/>
                <w:sz w:val="20"/>
              </w:rPr>
              <w:t xml:space="preserve"> </w:t>
            </w:r>
          </w:p>
        </w:tc>
      </w:tr>
      <w:tr w:rsidR="00240871" w14:paraId="1F30BD4D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10193" w:type="dxa"/>
            <w:gridSpan w:val="39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7348E" w14:textId="77777777" w:rsidR="00240871" w:rsidRDefault="008A2D47">
            <w:pPr>
              <w:spacing w:line="360" w:lineRule="exact"/>
              <w:ind w:left="-120" w:right="-120"/>
              <w:jc w:val="both"/>
              <w:rPr>
                <w:rFonts w:hint="eastAsia"/>
              </w:rPr>
            </w:pPr>
            <w:proofErr w:type="gramStart"/>
            <w:r>
              <w:rPr>
                <w:rFonts w:eastAsia="標楷體"/>
                <w:spacing w:val="-4"/>
                <w:szCs w:val="24"/>
              </w:rPr>
              <w:t>表號</w:t>
            </w:r>
            <w:proofErr w:type="gramEnd"/>
            <w:r>
              <w:rPr>
                <w:rFonts w:eastAsia="標楷體"/>
                <w:spacing w:val="-4"/>
                <w:szCs w:val="24"/>
              </w:rPr>
              <w:t>：</w:t>
            </w:r>
            <w:proofErr w:type="gramStart"/>
            <w:r>
              <w:rPr>
                <w:rFonts w:eastAsia="標楷體"/>
                <w:spacing w:val="-4"/>
                <w:szCs w:val="24"/>
              </w:rPr>
              <w:t>承表</w:t>
            </w:r>
            <w:proofErr w:type="gramEnd"/>
            <w:r>
              <w:rPr>
                <w:rFonts w:eastAsia="標楷體"/>
                <w:spacing w:val="-4"/>
                <w:szCs w:val="24"/>
              </w:rPr>
              <w:t>N</w:t>
            </w:r>
            <w:r>
              <w:rPr>
                <w:rFonts w:eastAsia="標楷體"/>
                <w:spacing w:val="-4"/>
                <w:szCs w:val="24"/>
              </w:rPr>
              <w:t>（復保）</w:t>
            </w:r>
            <w:r>
              <w:rPr>
                <w:rFonts w:eastAsia="標楷體"/>
                <w:spacing w:val="-4"/>
                <w:szCs w:val="24"/>
              </w:rPr>
              <w:t xml:space="preserve">     </w:t>
            </w:r>
          </w:p>
        </w:tc>
        <w:tc>
          <w:tcPr>
            <w:tcW w:w="1415" w:type="dxa"/>
            <w:gridSpan w:val="5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7DF22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4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81A5B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民國</w:t>
            </w:r>
          </w:p>
        </w:tc>
        <w:tc>
          <w:tcPr>
            <w:tcW w:w="2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EA67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846FC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81C06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7C9ED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年</w:t>
            </w:r>
          </w:p>
        </w:tc>
        <w:tc>
          <w:tcPr>
            <w:tcW w:w="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6855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1598C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53370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月</w:t>
            </w:r>
          </w:p>
        </w:tc>
        <w:tc>
          <w:tcPr>
            <w:tcW w:w="2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338E3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3733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49E75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日</w:t>
            </w:r>
          </w:p>
        </w:tc>
        <w:tc>
          <w:tcPr>
            <w:tcW w:w="75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FBCF5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申報</w:t>
            </w:r>
          </w:p>
        </w:tc>
      </w:tr>
      <w:tr w:rsidR="00240871" w14:paraId="5AD346B5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141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AF297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投保單位代號</w:t>
            </w:r>
          </w:p>
        </w:tc>
        <w:tc>
          <w:tcPr>
            <w:tcW w:w="344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94681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44" w:type="dxa"/>
            <w:gridSpan w:val="2"/>
            <w:tcBorders>
              <w:top w:val="single" w:sz="12" w:space="0" w:color="000000"/>
              <w:left w:val="dashed" w:sz="6" w:space="0" w:color="000000"/>
              <w:bottom w:val="single" w:sz="4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26674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44" w:type="dxa"/>
            <w:gridSpan w:val="2"/>
            <w:tcBorders>
              <w:top w:val="single" w:sz="12" w:space="0" w:color="000000"/>
              <w:left w:val="dashed" w:sz="6" w:space="0" w:color="000000"/>
              <w:bottom w:val="single" w:sz="4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4B2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44" w:type="dxa"/>
            <w:gridSpan w:val="2"/>
            <w:tcBorders>
              <w:top w:val="single" w:sz="12" w:space="0" w:color="000000"/>
              <w:left w:val="dashed" w:sz="6" w:space="0" w:color="000000"/>
              <w:bottom w:val="single" w:sz="4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B015E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44" w:type="dxa"/>
            <w:gridSpan w:val="3"/>
            <w:tcBorders>
              <w:top w:val="single" w:sz="12" w:space="0" w:color="000000"/>
              <w:left w:val="dashed" w:sz="6" w:space="0" w:color="000000"/>
              <w:bottom w:val="single" w:sz="4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01850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44" w:type="dxa"/>
            <w:gridSpan w:val="2"/>
            <w:tcBorders>
              <w:top w:val="single" w:sz="12" w:space="0" w:color="000000"/>
              <w:left w:val="dashed" w:sz="6" w:space="0" w:color="000000"/>
              <w:bottom w:val="single" w:sz="4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19281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44" w:type="dxa"/>
            <w:gridSpan w:val="2"/>
            <w:tcBorders>
              <w:top w:val="single" w:sz="12" w:space="0" w:color="000000"/>
              <w:left w:val="dashed" w:sz="6" w:space="0" w:color="000000"/>
              <w:bottom w:val="single" w:sz="4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E1663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44" w:type="dxa"/>
            <w:gridSpan w:val="2"/>
            <w:tcBorders>
              <w:top w:val="single" w:sz="12" w:space="0" w:color="000000"/>
              <w:left w:val="dashed" w:sz="6" w:space="0" w:color="000000"/>
              <w:bottom w:val="single" w:sz="4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D9E4C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12" w:space="0" w:color="000000"/>
              <w:left w:val="dashed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E8447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669" w:type="dxa"/>
            <w:gridSpan w:val="17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7A3F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415" w:type="dxa"/>
            <w:gridSpan w:val="5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FB6A7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45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EF092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民國</w:t>
            </w:r>
          </w:p>
        </w:tc>
        <w:tc>
          <w:tcPr>
            <w:tcW w:w="28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EAF3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56B48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17E80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ECA11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年</w:t>
            </w:r>
          </w:p>
        </w:tc>
        <w:tc>
          <w:tcPr>
            <w:tcW w:w="2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AD8A6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6366B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58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25FBD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月份第</w:t>
            </w: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D0B1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5FA08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5D5AF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號表</w:t>
            </w:r>
          </w:p>
        </w:tc>
      </w:tr>
      <w:tr w:rsidR="00B81A71" w14:paraId="351B428E" w14:textId="77777777" w:rsidTr="00FC1BDB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56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C6711" w14:textId="77777777" w:rsidR="00B81A71" w:rsidRPr="009C41B9" w:rsidRDefault="00B81A71" w:rsidP="009C41B9">
            <w:pPr>
              <w:spacing w:line="240" w:lineRule="exact"/>
              <w:ind w:left="-120" w:right="-120"/>
              <w:jc w:val="center"/>
              <w:rPr>
                <w:rFonts w:eastAsia="標楷體"/>
                <w:sz w:val="16"/>
                <w:szCs w:val="16"/>
              </w:rPr>
            </w:pPr>
            <w:proofErr w:type="gramStart"/>
            <w:r w:rsidRPr="009C41B9">
              <w:rPr>
                <w:rFonts w:eastAsia="標楷體"/>
                <w:sz w:val="16"/>
                <w:szCs w:val="16"/>
              </w:rPr>
              <w:t>復保者</w:t>
            </w:r>
            <w:proofErr w:type="gramEnd"/>
          </w:p>
          <w:p w14:paraId="6C1AF042" w14:textId="77777777" w:rsidR="00B81A71" w:rsidRDefault="00B81A71">
            <w:pPr>
              <w:spacing w:line="240" w:lineRule="exact"/>
              <w:ind w:left="-120" w:right="-120"/>
              <w:jc w:val="center"/>
            </w:pPr>
            <w:r w:rsidRPr="009C41B9">
              <w:rPr>
                <w:rFonts w:eastAsia="標楷體"/>
                <w:sz w:val="16"/>
                <w:szCs w:val="16"/>
              </w:rPr>
              <w:t>（打</w:t>
            </w:r>
            <w:proofErr w:type="gramStart"/>
            <w:r w:rsidRPr="009C41B9">
              <w:rPr>
                <w:rFonts w:eastAsia="標楷體"/>
                <w:sz w:val="16"/>
                <w:szCs w:val="16"/>
              </w:rPr>
              <w:t>ˇ</w:t>
            </w:r>
            <w:proofErr w:type="gramEnd"/>
            <w:r w:rsidRPr="009C41B9">
              <w:rPr>
                <w:rFonts w:eastAsia="標楷體"/>
                <w:sz w:val="16"/>
                <w:szCs w:val="16"/>
              </w:rPr>
              <w:t>）</w:t>
            </w:r>
          </w:p>
        </w:tc>
        <w:tc>
          <w:tcPr>
            <w:tcW w:w="3958" w:type="dxa"/>
            <w:gridSpan w:val="20"/>
            <w:vMerge w:val="restart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0232" w14:textId="77777777" w:rsidR="00B81A71" w:rsidRDefault="00B81A71">
            <w:pPr>
              <w:spacing w:line="240" w:lineRule="exact"/>
              <w:ind w:left="720" w:right="720"/>
              <w:rPr>
                <w:rFonts w:eastAsia="標楷體"/>
              </w:rPr>
            </w:pPr>
            <w:r>
              <w:rPr>
                <w:rFonts w:eastAsia="標楷體"/>
              </w:rPr>
              <w:t>被保險人</w:t>
            </w:r>
          </w:p>
          <w:p w14:paraId="29E1197F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（僅申報眷屬復保時，仍應填寫本欄）</w:t>
            </w:r>
          </w:p>
        </w:tc>
        <w:tc>
          <w:tcPr>
            <w:tcW w:w="3971" w:type="dxa"/>
            <w:gridSpan w:val="11"/>
            <w:vMerge w:val="restart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BF51A" w14:textId="77777777" w:rsidR="00B81A71" w:rsidRDefault="00B81A71">
            <w:pPr>
              <w:spacing w:line="240" w:lineRule="exact"/>
              <w:ind w:left="-120" w:right="-120"/>
              <w:jc w:val="center"/>
            </w:pPr>
            <w:proofErr w:type="gramStart"/>
            <w:r>
              <w:rPr>
                <w:rFonts w:eastAsia="標楷體"/>
              </w:rPr>
              <w:t>眷</w:t>
            </w:r>
            <w:proofErr w:type="gramEnd"/>
            <w:r>
              <w:rPr>
                <w:rFonts w:eastAsia="標楷體"/>
              </w:rPr>
              <w:t xml:space="preserve">       </w:t>
            </w:r>
            <w:r>
              <w:rPr>
                <w:rFonts w:eastAsia="標楷體"/>
              </w:rPr>
              <w:t>屬</w:t>
            </w:r>
          </w:p>
        </w:tc>
        <w:tc>
          <w:tcPr>
            <w:tcW w:w="1698" w:type="dxa"/>
            <w:gridSpan w:val="6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6C9B9" w14:textId="77777777" w:rsidR="00B81A71" w:rsidRDefault="00B81A71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投保金額</w:t>
            </w:r>
          </w:p>
          <w:p w14:paraId="2A45B1E6" w14:textId="77777777" w:rsidR="00B81A71" w:rsidRDefault="00B81A71">
            <w:pPr>
              <w:spacing w:line="320" w:lineRule="exact"/>
              <w:jc w:val="center"/>
              <w:rPr>
                <w:rFonts w:eastAsia="標楷體"/>
                <w:sz w:val="20"/>
              </w:rPr>
            </w:pPr>
            <w:proofErr w:type="gramStart"/>
            <w:r>
              <w:rPr>
                <w:rFonts w:eastAsia="標楷體"/>
                <w:sz w:val="20"/>
              </w:rPr>
              <w:t>（</w:t>
            </w:r>
            <w:proofErr w:type="gramEnd"/>
            <w:r>
              <w:rPr>
                <w:rFonts w:eastAsia="標楷體"/>
                <w:sz w:val="20"/>
              </w:rPr>
              <w:t>被保險人復</w:t>
            </w:r>
          </w:p>
          <w:p w14:paraId="4EC6896A" w14:textId="77777777" w:rsidR="00B81A71" w:rsidRDefault="00B81A71">
            <w:pPr>
              <w:spacing w:line="240" w:lineRule="exact"/>
              <w:ind w:left="-120" w:right="-120"/>
              <w:jc w:val="center"/>
            </w:pPr>
            <w:proofErr w:type="gramStart"/>
            <w:r>
              <w:rPr>
                <w:rFonts w:eastAsia="標楷體"/>
                <w:sz w:val="20"/>
              </w:rPr>
              <w:t>保時填寫）</w:t>
            </w:r>
            <w:proofErr w:type="gramEnd"/>
          </w:p>
        </w:tc>
        <w:tc>
          <w:tcPr>
            <w:tcW w:w="1415" w:type="dxa"/>
            <w:gridSpan w:val="5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27E93" w14:textId="77777777" w:rsidR="00B81A71" w:rsidRDefault="00B81A71">
            <w:pPr>
              <w:spacing w:line="240" w:lineRule="exact"/>
              <w:ind w:left="-72" w:right="-120"/>
              <w:jc w:val="center"/>
            </w:pPr>
            <w:r>
              <w:rPr>
                <w:rFonts w:ascii="Times" w:eastAsia="標楷體" w:hAnsi="Times"/>
                <w:spacing w:val="-10"/>
                <w:sz w:val="22"/>
                <w:szCs w:val="22"/>
              </w:rPr>
              <w:t>原因別（打</w:t>
            </w:r>
            <w:proofErr w:type="gramStart"/>
            <w:r>
              <w:rPr>
                <w:rFonts w:ascii="Times" w:eastAsia="標楷體" w:hAnsi="Times"/>
                <w:spacing w:val="-10"/>
                <w:sz w:val="22"/>
                <w:szCs w:val="22"/>
              </w:rPr>
              <w:t>ˇ</w:t>
            </w:r>
            <w:proofErr w:type="gramEnd"/>
            <w:r>
              <w:rPr>
                <w:rFonts w:ascii="Times" w:eastAsia="標楷體" w:hAnsi="Times"/>
                <w:spacing w:val="-10"/>
                <w:sz w:val="22"/>
                <w:szCs w:val="22"/>
              </w:rPr>
              <w:t>）</w:t>
            </w:r>
          </w:p>
        </w:tc>
        <w:tc>
          <w:tcPr>
            <w:tcW w:w="1589" w:type="dxa"/>
            <w:gridSpan w:val="11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EA9CA" w14:textId="77777777" w:rsidR="00B81A71" w:rsidRDefault="00B81A71">
            <w:pPr>
              <w:spacing w:line="320" w:lineRule="exact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復保原因</w:t>
            </w:r>
            <w:proofErr w:type="gramEnd"/>
          </w:p>
          <w:p w14:paraId="399482CD" w14:textId="77777777" w:rsidR="00B81A71" w:rsidRDefault="00B81A71">
            <w:pPr>
              <w:spacing w:line="320" w:lineRule="exact"/>
            </w:pPr>
            <w:r>
              <w:rPr>
                <w:rFonts w:eastAsia="標楷體"/>
              </w:rPr>
              <w:t>發生日期</w:t>
            </w:r>
          </w:p>
        </w:tc>
        <w:tc>
          <w:tcPr>
            <w:tcW w:w="849" w:type="dxa"/>
            <w:gridSpan w:val="5"/>
            <w:vMerge w:val="restart"/>
            <w:tcBorders>
              <w:top w:val="single" w:sz="12" w:space="0" w:color="000000"/>
              <w:left w:val="single" w:sz="8" w:space="0" w:color="000000"/>
              <w:right w:val="single" w:sz="8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AB2D7" w14:textId="77777777" w:rsidR="00B81A71" w:rsidRDefault="00B81A71">
            <w:pPr>
              <w:spacing w:line="180" w:lineRule="exact"/>
              <w:ind w:left="-72" w:right="-72"/>
            </w:pPr>
          </w:p>
        </w:tc>
        <w:tc>
          <w:tcPr>
            <w:tcW w:w="1634" w:type="dxa"/>
            <w:gridSpan w:val="12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B96B5" w14:textId="77777777" w:rsidR="00B81A71" w:rsidRDefault="00B81A71">
            <w:pPr>
              <w:spacing w:line="240" w:lineRule="exact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核定</w:t>
            </w:r>
          </w:p>
          <w:p w14:paraId="65B164DC" w14:textId="77777777" w:rsidR="00B81A71" w:rsidRDefault="00B81A71">
            <w:pPr>
              <w:spacing w:line="240" w:lineRule="exact"/>
            </w:pPr>
            <w:r>
              <w:rPr>
                <w:rFonts w:eastAsia="標楷體"/>
                <w:sz w:val="20"/>
              </w:rPr>
              <w:t>生效日期</w:t>
            </w:r>
          </w:p>
          <w:p w14:paraId="61773438" w14:textId="77777777" w:rsidR="00B81A71" w:rsidRDefault="00B81A71">
            <w:pPr>
              <w:spacing w:line="240" w:lineRule="exact"/>
            </w:pPr>
            <w:r>
              <w:rPr>
                <w:rFonts w:eastAsia="標楷體"/>
                <w:sz w:val="16"/>
              </w:rPr>
              <w:t>（健保署填寫）</w:t>
            </w:r>
          </w:p>
        </w:tc>
      </w:tr>
      <w:tr w:rsidR="00B81A71" w14:paraId="3CD4CCB1" w14:textId="77777777" w:rsidTr="00FC1BDB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566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4FEE0" w14:textId="77777777" w:rsidR="00B81A71" w:rsidRDefault="00B81A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958" w:type="dxa"/>
            <w:gridSpan w:val="20"/>
            <w:vMerge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2C78C" w14:textId="77777777" w:rsidR="00B81A71" w:rsidRDefault="00B81A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3971" w:type="dxa"/>
            <w:gridSpan w:val="11"/>
            <w:vMerge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DF631" w14:textId="77777777" w:rsidR="00B81A71" w:rsidRDefault="00B81A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698" w:type="dxa"/>
            <w:gridSpan w:val="6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A6F58" w14:textId="77777777" w:rsidR="00B81A71" w:rsidRDefault="00B81A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6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E6FFD" w14:textId="77777777" w:rsidR="00B81A71" w:rsidRDefault="00B81A71">
            <w:pPr>
              <w:spacing w:line="240" w:lineRule="exact"/>
              <w:ind w:left="-120" w:right="-120"/>
              <w:jc w:val="center"/>
            </w:pPr>
          </w:p>
        </w:tc>
        <w:tc>
          <w:tcPr>
            <w:tcW w:w="8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B21C3" w14:textId="77777777" w:rsidR="00B81A71" w:rsidRDefault="00B81A71">
            <w:pPr>
              <w:spacing w:line="240" w:lineRule="exact"/>
              <w:ind w:left="-120" w:right="-120"/>
              <w:jc w:val="center"/>
            </w:pPr>
            <w:proofErr w:type="gramStart"/>
            <w:r>
              <w:rPr>
                <w:rFonts w:eastAsia="標楷體"/>
              </w:rPr>
              <w:t>復保</w:t>
            </w:r>
            <w:proofErr w:type="gramEnd"/>
          </w:p>
        </w:tc>
        <w:tc>
          <w:tcPr>
            <w:tcW w:w="1589" w:type="dxa"/>
            <w:gridSpan w:val="11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B2269" w14:textId="77777777" w:rsidR="00B81A71" w:rsidRDefault="00B81A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49" w:type="dxa"/>
            <w:gridSpan w:val="5"/>
            <w:vMerge/>
            <w:tcBorders>
              <w:left w:val="single" w:sz="8" w:space="0" w:color="000000"/>
              <w:right w:val="single" w:sz="8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3F78D" w14:textId="77777777" w:rsidR="00B81A71" w:rsidRDefault="00B81A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634" w:type="dxa"/>
            <w:gridSpan w:val="12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CBB28" w14:textId="77777777" w:rsidR="00B81A71" w:rsidRDefault="00B81A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</w:tr>
      <w:tr w:rsidR="00B81A71" w14:paraId="7C7E1110" w14:textId="77777777" w:rsidTr="00FC1BDB">
        <w:tblPrEx>
          <w:tblCellMar>
            <w:top w:w="0" w:type="dxa"/>
            <w:bottom w:w="0" w:type="dxa"/>
          </w:tblCellMar>
        </w:tblPrEx>
        <w:trPr>
          <w:trHeight w:val="1474"/>
          <w:jc w:val="center"/>
        </w:trPr>
        <w:tc>
          <w:tcPr>
            <w:tcW w:w="28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7000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本</w:t>
            </w:r>
          </w:p>
          <w:p w14:paraId="607E97B3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</w:p>
          <w:p w14:paraId="738E96D9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</w:p>
          <w:p w14:paraId="403E0775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</w:p>
          <w:p w14:paraId="26B0DA76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人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9BB3A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</w:rPr>
              <w:t>眷</w:t>
            </w:r>
            <w:proofErr w:type="gramEnd"/>
          </w:p>
          <w:p w14:paraId="1550A286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</w:p>
          <w:p w14:paraId="5177AB39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</w:p>
          <w:p w14:paraId="76F07A8D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</w:p>
          <w:p w14:paraId="029A730E" w14:textId="77777777" w:rsidR="00B81A71" w:rsidRDefault="00B81A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屬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8F10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</w:rPr>
              <w:t>姓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名</w:t>
            </w:r>
          </w:p>
        </w:tc>
        <w:tc>
          <w:tcPr>
            <w:tcW w:w="2824" w:type="dxa"/>
            <w:gridSpan w:val="1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54C0" w14:textId="77777777" w:rsidR="00B81A71" w:rsidRDefault="00B81A71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國民身分證統一編號</w:t>
            </w:r>
          </w:p>
          <w:p w14:paraId="1844FE94" w14:textId="77777777" w:rsidR="00B81A71" w:rsidRDefault="00B81A71">
            <w:pPr>
              <w:spacing w:line="28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（居留證號碼）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7296B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</w:rPr>
              <w:t>姓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名</w:t>
            </w:r>
          </w:p>
        </w:tc>
        <w:tc>
          <w:tcPr>
            <w:tcW w:w="2830" w:type="dxa"/>
            <w:gridSpan w:val="10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CB1D0" w14:textId="77777777" w:rsidR="00B81A71" w:rsidRDefault="00B81A71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國民身分證統一編號</w:t>
            </w:r>
          </w:p>
          <w:p w14:paraId="61AE509A" w14:textId="77777777" w:rsidR="00B81A71" w:rsidRDefault="00B81A71">
            <w:pPr>
              <w:spacing w:line="28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（居留證號碼）</w:t>
            </w:r>
          </w:p>
        </w:tc>
        <w:tc>
          <w:tcPr>
            <w:tcW w:w="1698" w:type="dxa"/>
            <w:gridSpan w:val="6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70E31" w14:textId="77777777" w:rsidR="00B81A71" w:rsidRDefault="00B81A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left w:val="single" w:sz="8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85D5E" w14:textId="77777777" w:rsidR="00B81A71" w:rsidRDefault="00B81A71">
            <w:pPr>
              <w:spacing w:line="160" w:lineRule="exact"/>
              <w:ind w:left="-120" w:right="-120"/>
              <w:jc w:val="center"/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CAD2" w14:textId="77777777" w:rsidR="00B81A71" w:rsidRDefault="00B81A71">
            <w:pPr>
              <w:spacing w:line="160" w:lineRule="exact"/>
              <w:ind w:left="-120" w:right="-120"/>
              <w:jc w:val="center"/>
            </w:pPr>
            <w:r>
              <w:rPr>
                <w:rFonts w:eastAsia="標楷體"/>
                <w:sz w:val="16"/>
              </w:rPr>
              <w:t>出國逾六個月返國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B4CE" w14:textId="77777777" w:rsidR="00B81A71" w:rsidRDefault="00B81A71">
            <w:pPr>
              <w:spacing w:line="160" w:lineRule="exact"/>
              <w:ind w:left="-120" w:right="-120"/>
              <w:jc w:val="center"/>
            </w:pPr>
            <w:r>
              <w:rPr>
                <w:rFonts w:eastAsia="標楷體"/>
                <w:sz w:val="16"/>
              </w:rPr>
              <w:t>出國未逾六個月返國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40680" w14:textId="77777777" w:rsidR="00B81A71" w:rsidRDefault="00B81A71">
            <w:pPr>
              <w:spacing w:line="160" w:lineRule="exact"/>
              <w:ind w:left="-120" w:right="-120"/>
              <w:jc w:val="center"/>
            </w:pPr>
            <w:r>
              <w:rPr>
                <w:rFonts w:eastAsia="標楷體"/>
                <w:sz w:val="16"/>
              </w:rPr>
              <w:t>失蹤六個月內尋獲</w:t>
            </w:r>
          </w:p>
        </w:tc>
        <w:tc>
          <w:tcPr>
            <w:tcW w:w="681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A10CD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年</w:t>
            </w:r>
          </w:p>
        </w:tc>
        <w:tc>
          <w:tcPr>
            <w:tcW w:w="4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35A12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月</w:t>
            </w:r>
          </w:p>
        </w:tc>
        <w:tc>
          <w:tcPr>
            <w:tcW w:w="4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336F7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日</w:t>
            </w:r>
          </w:p>
        </w:tc>
        <w:tc>
          <w:tcPr>
            <w:tcW w:w="849" w:type="dxa"/>
            <w:gridSpan w:val="5"/>
            <w:vMerge/>
            <w:tcBorders>
              <w:left w:val="single" w:sz="8" w:space="0" w:color="000000"/>
              <w:bottom w:val="single" w:sz="6" w:space="0" w:color="000000"/>
              <w:right w:val="single" w:sz="8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04DB7" w14:textId="77777777" w:rsidR="00B81A71" w:rsidRDefault="00B81A71">
            <w:pPr>
              <w:spacing w:line="240" w:lineRule="exact"/>
              <w:ind w:left="-120" w:right="-120"/>
              <w:jc w:val="center"/>
            </w:pPr>
          </w:p>
        </w:tc>
        <w:tc>
          <w:tcPr>
            <w:tcW w:w="690" w:type="dxa"/>
            <w:gridSpan w:val="7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230DD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年</w:t>
            </w:r>
          </w:p>
        </w:tc>
        <w:tc>
          <w:tcPr>
            <w:tcW w:w="4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9376B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月</w:t>
            </w:r>
          </w:p>
        </w:tc>
        <w:tc>
          <w:tcPr>
            <w:tcW w:w="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FF95B" w14:textId="77777777" w:rsidR="00B81A71" w:rsidRDefault="00B81A71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日</w:t>
            </w:r>
          </w:p>
        </w:tc>
      </w:tr>
      <w:tr w:rsidR="00E45BE3" w14:paraId="5E79976F" w14:textId="77777777" w:rsidTr="00CE25E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8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1A06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45B2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8B93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522C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3286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76B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0851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EE24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BA19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425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4388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96CB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D2C1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1F06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B58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FD9A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E841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E095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6E8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1162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C382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3036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6CBC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47C3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E2B8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913A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517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A439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FB22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241C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6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77A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57EB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AF0A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FC72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single" w:sz="6" w:space="0" w:color="000000"/>
              <w:left w:val="single" w:sz="8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9219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single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AEE6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7EC7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247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AE35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01D6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single" w:sz="6" w:space="0" w:color="000000"/>
              <w:left w:val="dashed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3E27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49" w:type="dxa"/>
            <w:gridSpan w:val="5"/>
            <w:vMerge w:val="restart"/>
            <w:tcBorders>
              <w:top w:val="single" w:sz="6" w:space="0" w:color="000000"/>
              <w:left w:val="single" w:sz="8" w:space="0" w:color="000000"/>
              <w:right w:val="single" w:sz="8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49D7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3"/>
            <w:tcBorders>
              <w:top w:val="single" w:sz="6" w:space="0" w:color="000000"/>
              <w:left w:val="single" w:sz="8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ABAB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A1DC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53B9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B5FE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AF12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2C6B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6" w:space="0" w:color="000000"/>
              <w:left w:val="dashed" w:sz="6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DB73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</w:tr>
      <w:tr w:rsidR="00E45BE3" w14:paraId="1F7BF08F" w14:textId="77777777" w:rsidTr="00CE25E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83" w:type="dxa"/>
            <w:tcBorders>
              <w:top w:val="doub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365D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71E9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D119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7E6F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4F5F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CC2D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BC8A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CEBD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0235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7CB9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95E2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DF9C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38C1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41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2884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1F20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F4DF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B88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9C49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6F15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5DB2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4DEE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904B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59EA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3D71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F5B3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ACF9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B2E8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990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261A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A3CA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left w:val="single" w:sz="8" w:space="0" w:color="000000"/>
              <w:right w:val="single" w:sz="6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4E65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4BEF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EE82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C81D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D3FD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D9D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F286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DCC7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9AAF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FA8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63EF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49" w:type="dxa"/>
            <w:gridSpan w:val="5"/>
            <w:vMerge/>
            <w:tcBorders>
              <w:left w:val="single" w:sz="8" w:space="0" w:color="000000"/>
              <w:right w:val="single" w:sz="8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9EBF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3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EF81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15B0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39E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385D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2A66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5BB3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B2CA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</w:tr>
      <w:tr w:rsidR="00E45BE3" w14:paraId="04A7AF99" w14:textId="77777777" w:rsidTr="00CE25E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83" w:type="dxa"/>
            <w:tcBorders>
              <w:top w:val="doub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8702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31F3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28BA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36DD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A90F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8A8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84B3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A70D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6FB1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B49D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BB41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79B4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C1DD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41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1026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58EF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A955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0DF6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6A13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2D8E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7D25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C09F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7772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35AB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B7A1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6AD6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6157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33F8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976E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2AF9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623F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left w:val="single" w:sz="8" w:space="0" w:color="000000"/>
              <w:right w:val="single" w:sz="6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FAAB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496A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467A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9233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8117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346C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EB80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7A57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3786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008A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7B4E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49" w:type="dxa"/>
            <w:gridSpan w:val="5"/>
            <w:vMerge/>
            <w:tcBorders>
              <w:left w:val="single" w:sz="8" w:space="0" w:color="000000"/>
              <w:right w:val="single" w:sz="8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4908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3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A9B1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6C5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60FA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3CB7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84D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252E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301C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</w:tr>
      <w:tr w:rsidR="00E45BE3" w14:paraId="6DC8E1F1" w14:textId="77777777" w:rsidTr="00CE25E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83" w:type="dxa"/>
            <w:tcBorders>
              <w:top w:val="doub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8299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F873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96F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31B8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3104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4941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180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3CC3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182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D66E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19F9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4E88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9807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41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27E5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5CE7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E4C3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E175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35EF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01B3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0671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D47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9922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9A3F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4DA1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F21C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0D54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388F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9789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3258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441A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left w:val="single" w:sz="8" w:space="0" w:color="000000"/>
              <w:right w:val="single" w:sz="6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7CA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7175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6852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ECCE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7D2C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DBE6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DA83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C28E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A837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2E3C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9C1F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49" w:type="dxa"/>
            <w:gridSpan w:val="5"/>
            <w:vMerge/>
            <w:tcBorders>
              <w:left w:val="single" w:sz="8" w:space="0" w:color="000000"/>
              <w:right w:val="single" w:sz="8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38EE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3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F04A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2130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081E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55C8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AA0E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C525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dashed" w:sz="6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F3D2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</w:tr>
      <w:tr w:rsidR="00E45BE3" w14:paraId="2F67DA73" w14:textId="77777777" w:rsidTr="00CE25E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83" w:type="dxa"/>
            <w:tcBorders>
              <w:top w:val="doub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0DB4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90F0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2706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E4E9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9115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A98A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E65E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7393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AA99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962B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DFF2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20C7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57C9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1141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5F4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9305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262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1226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25FEE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6E71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BDE4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A445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CD0E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77EE4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BE18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78C5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014C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A56CA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028D9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DFC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4C90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left w:val="single" w:sz="8" w:space="0" w:color="000000"/>
              <w:bottom w:val="single" w:sz="8" w:space="0" w:color="000000"/>
              <w:right w:val="single" w:sz="6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21048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46BD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9D6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10D2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17D1C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dashed" w:sz="6" w:space="0" w:color="000000"/>
              <w:bottom w:val="single" w:sz="8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9780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DC09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22F02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22483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85B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double" w:sz="6" w:space="0" w:color="000000"/>
              <w:left w:val="dash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8917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49" w:type="dxa"/>
            <w:gridSpan w:val="5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r2bl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09A75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3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23E7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double" w:sz="6" w:space="0" w:color="000000"/>
              <w:left w:val="dashed" w:sz="6" w:space="0" w:color="000000"/>
              <w:bottom w:val="single" w:sz="8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32B67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double" w:sz="6" w:space="0" w:color="000000"/>
              <w:left w:val="dashed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4F5E6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A2630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dashed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7CAAB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single" w:sz="6" w:space="0" w:color="000000"/>
              <w:bottom w:val="single" w:sz="8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6C3AF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double" w:sz="6" w:space="0" w:color="000000"/>
              <w:left w:val="dashed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DE7F1" w14:textId="77777777" w:rsidR="00E45BE3" w:rsidRDefault="00E45BE3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</w:tr>
      <w:tr w:rsidR="00240871" w14:paraId="0C6D9762" w14:textId="77777777">
        <w:tblPrEx>
          <w:tblCellMar>
            <w:top w:w="0" w:type="dxa"/>
            <w:bottom w:w="0" w:type="dxa"/>
          </w:tblCellMar>
        </w:tblPrEx>
        <w:trPr>
          <w:trHeight w:val="2098"/>
          <w:jc w:val="center"/>
        </w:trPr>
        <w:tc>
          <w:tcPr>
            <w:tcW w:w="56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35B5" w14:textId="77777777" w:rsidR="00240871" w:rsidRPr="00EF1AD0" w:rsidRDefault="008A2D47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EF1AD0">
              <w:rPr>
                <w:rFonts w:ascii="標楷體" w:eastAsia="標楷體" w:hAnsi="標楷體"/>
                <w:color w:val="000000"/>
                <w:sz w:val="20"/>
              </w:rPr>
              <w:t>簽</w:t>
            </w:r>
          </w:p>
          <w:p w14:paraId="73FD48FA" w14:textId="77777777" w:rsidR="00240871" w:rsidRPr="00EF1AD0" w:rsidRDefault="002408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56E5920F" w14:textId="77777777" w:rsidR="00240871" w:rsidRPr="00EF1AD0" w:rsidRDefault="008A2D47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EF1AD0">
              <w:rPr>
                <w:rFonts w:ascii="標楷體" w:eastAsia="標楷體" w:hAnsi="標楷體"/>
                <w:color w:val="000000"/>
                <w:sz w:val="20"/>
              </w:rPr>
              <w:t>章</w:t>
            </w:r>
          </w:p>
          <w:p w14:paraId="40213160" w14:textId="77777777" w:rsidR="00240871" w:rsidRPr="00EF1AD0" w:rsidRDefault="00240871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5470073E" w14:textId="77777777" w:rsidR="00240871" w:rsidRPr="00EF1AD0" w:rsidRDefault="008A2D47">
            <w:pPr>
              <w:spacing w:line="240" w:lineRule="exact"/>
              <w:ind w:left="-120" w:right="-120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EF1AD0">
              <w:rPr>
                <w:rFonts w:ascii="標楷體" w:eastAsia="標楷體" w:hAnsi="標楷體"/>
                <w:color w:val="000000"/>
                <w:sz w:val="20"/>
              </w:rPr>
              <w:t>欄</w:t>
            </w:r>
          </w:p>
        </w:tc>
        <w:tc>
          <w:tcPr>
            <w:tcW w:w="15114" w:type="dxa"/>
            <w:gridSpan w:val="7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2A76B" w14:textId="77777777" w:rsidR="00240871" w:rsidRPr="00EF1AD0" w:rsidRDefault="008A2D47" w:rsidP="009454F8">
            <w:pPr>
              <w:snapToGrid w:val="0"/>
              <w:spacing w:before="100" w:beforeAutospacing="1" w:line="240" w:lineRule="exact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EF1AD0">
              <w:rPr>
                <w:rFonts w:ascii="標楷體" w:eastAsia="標楷體" w:hAnsi="標楷體"/>
                <w:bCs/>
                <w:color w:val="000000"/>
                <w:szCs w:val="24"/>
              </w:rPr>
              <w:t>被保險人辦理本人或</w:t>
            </w:r>
            <w:proofErr w:type="gramStart"/>
            <w:r w:rsidRPr="00EF1AD0">
              <w:rPr>
                <w:rFonts w:ascii="標楷體" w:eastAsia="標楷體" w:hAnsi="標楷體"/>
                <w:bCs/>
                <w:color w:val="000000"/>
                <w:szCs w:val="24"/>
              </w:rPr>
              <w:t>眷屬</w:t>
            </w:r>
            <w:r w:rsidR="00303E00" w:rsidRPr="00EF1AD0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復</w:t>
            </w:r>
            <w:r w:rsidRPr="00EF1AD0">
              <w:rPr>
                <w:rFonts w:ascii="標楷體" w:eastAsia="標楷體" w:hAnsi="標楷體"/>
                <w:bCs/>
                <w:color w:val="000000"/>
                <w:szCs w:val="24"/>
              </w:rPr>
              <w:t>保者</w:t>
            </w:r>
            <w:proofErr w:type="gramEnd"/>
            <w:r w:rsidRPr="00EF1AD0">
              <w:rPr>
                <w:rFonts w:ascii="標楷體" w:eastAsia="標楷體" w:hAnsi="標楷體"/>
                <w:bCs/>
                <w:color w:val="000000"/>
                <w:szCs w:val="24"/>
              </w:rPr>
              <w:t>，請於下列簽章：</w:t>
            </w:r>
          </w:p>
          <w:p w14:paraId="746DA22A" w14:textId="77777777" w:rsidR="00240871" w:rsidRPr="009454F8" w:rsidRDefault="008A2D47" w:rsidP="009454F8">
            <w:pPr>
              <w:numPr>
                <w:ilvl w:val="0"/>
                <w:numId w:val="2"/>
              </w:numPr>
              <w:snapToGrid w:val="0"/>
              <w:spacing w:beforeLines="50" w:before="183" w:line="260" w:lineRule="exact"/>
              <w:ind w:left="964" w:hanging="510"/>
              <w:textAlignment w:val="auto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9454F8">
              <w:rPr>
                <w:rFonts w:ascii="標楷體" w:eastAsia="標楷體" w:hAnsi="標楷體"/>
                <w:bCs/>
                <w:color w:val="000000"/>
                <w:szCs w:val="24"/>
              </w:rPr>
              <w:t>被保險人簽章：</w:t>
            </w:r>
          </w:p>
          <w:p w14:paraId="2CF30D7C" w14:textId="77777777" w:rsidR="00240871" w:rsidRPr="009454F8" w:rsidRDefault="008A2D47" w:rsidP="009454F8">
            <w:pPr>
              <w:numPr>
                <w:ilvl w:val="0"/>
                <w:numId w:val="2"/>
              </w:numPr>
              <w:snapToGrid w:val="0"/>
              <w:spacing w:beforeLines="50" w:before="183" w:afterLines="50" w:after="183" w:line="260" w:lineRule="exact"/>
              <w:ind w:left="964" w:hanging="510"/>
              <w:textAlignment w:val="auto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9454F8">
              <w:rPr>
                <w:rFonts w:ascii="標楷體" w:eastAsia="標楷體" w:hAnsi="標楷體"/>
                <w:color w:val="000000"/>
                <w:szCs w:val="24"/>
              </w:rPr>
              <w:t>代理人（受託人）簽章</w:t>
            </w:r>
            <w:r w:rsidRPr="009454F8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</w:p>
          <w:p w14:paraId="03591B01" w14:textId="77777777" w:rsidR="00240871" w:rsidRPr="00EF1AD0" w:rsidRDefault="008A2D47">
            <w:pPr>
              <w:spacing w:line="260" w:lineRule="exact"/>
              <w:rPr>
                <w:color w:val="000000"/>
              </w:rPr>
            </w:pPr>
            <w:r w:rsidRPr="00EF1AD0">
              <w:rPr>
                <w:rFonts w:ascii="標楷體" w:eastAsia="標楷體" w:hAnsi="標楷體"/>
                <w:bCs/>
                <w:color w:val="000000"/>
                <w:szCs w:val="24"/>
              </w:rPr>
              <w:t>備註：</w:t>
            </w:r>
            <w:proofErr w:type="gramStart"/>
            <w:r w:rsidRPr="00EF1AD0">
              <w:rPr>
                <w:rFonts w:ascii="標楷體" w:eastAsia="標楷體" w:hAnsi="標楷體"/>
                <w:bCs/>
                <w:color w:val="000000"/>
                <w:szCs w:val="24"/>
              </w:rPr>
              <w:t>本表如填報</w:t>
            </w:r>
            <w:proofErr w:type="gramEnd"/>
            <w:r w:rsidRPr="00EF1AD0">
              <w:rPr>
                <w:rFonts w:ascii="標楷體" w:eastAsia="標楷體" w:hAnsi="標楷體"/>
                <w:bCs/>
                <w:color w:val="000000"/>
                <w:szCs w:val="24"/>
              </w:rPr>
              <w:t>2位以上被保險人，請於「被保險人簽章」或「</w:t>
            </w:r>
            <w:r w:rsidRPr="00EF1AD0">
              <w:rPr>
                <w:rFonts w:ascii="標楷體" w:eastAsia="標楷體" w:hAnsi="標楷體"/>
                <w:color w:val="000000"/>
                <w:szCs w:val="24"/>
              </w:rPr>
              <w:t>代理人（受託人）簽章」後</w:t>
            </w:r>
            <w:r w:rsidRPr="00EF1AD0">
              <w:rPr>
                <w:rFonts w:ascii="標楷體" w:eastAsia="標楷體" w:hAnsi="標楷體"/>
                <w:bCs/>
                <w:color w:val="000000"/>
                <w:szCs w:val="24"/>
              </w:rPr>
              <w:t>依序簽章。</w:t>
            </w:r>
          </w:p>
        </w:tc>
      </w:tr>
      <w:tr w:rsidR="00240871" w14:paraId="018D1100" w14:textId="77777777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9061" w:type="dxa"/>
            <w:gridSpan w:val="35"/>
            <w:vMerge w:val="restar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54FE9" w14:textId="4CA4617C" w:rsidR="00240871" w:rsidRDefault="00596511">
            <w:pPr>
              <w:spacing w:line="360" w:lineRule="exact"/>
              <w:jc w:val="both"/>
            </w:pPr>
            <w:r>
              <w:rPr>
                <w:noProof/>
              </w:rPr>
              <w:pict w14:anchorId="55A50E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2076" type="#_x0000_t75" style="position:absolute;left:0;text-align:left;margin-left:384.15pt;margin-top:4.5pt;width:53.25pt;height:53.25pt;z-index:20;visibility:visible;mso-wrap-style:square;mso-position-horizontal-relative:text;mso-position-vertical-relative:text;mso-width-relative:page;mso-height-relative:page">
                  <v:imagedata r:id="rId8" o:title=""/>
                </v:shape>
              </w:pict>
            </w:r>
            <w:r w:rsidR="00600942">
              <w:rPr>
                <w:noProof/>
              </w:rPr>
              <w:pict w14:anchorId="04614E3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" o:spid="_x0000_s2069" type="#_x0000_t202" style="position:absolute;left:0;text-align:left;margin-left:309.6pt;margin-top:4.5pt;width:56.7pt;height:51pt;z-index: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" strokeweight=".26467mm">
                  <v:stroke dashstyle="dash"/>
                  <v:textbox style="mso-next-textbox:#Text Box 42" inset="1.0584mm,1.0584mm,1.0584mm,1.0584mm">
                    <w:txbxContent>
                      <w:p w14:paraId="075E8359" w14:textId="77777777" w:rsidR="00240871" w:rsidRDefault="008A2D47">
                        <w:pPr>
                          <w:spacing w:line="300" w:lineRule="exact"/>
                          <w:ind w:left="504" w:hanging="504"/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/>
                          </w:rPr>
                          <w:t>單位圖記</w:t>
                        </w:r>
                      </w:p>
                      <w:p w14:paraId="4FE19F4F" w14:textId="77777777" w:rsidR="00240871" w:rsidRDefault="008A2D47">
                        <w:pPr>
                          <w:spacing w:line="300" w:lineRule="exact"/>
                          <w:ind w:left="504" w:hanging="504"/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/>
                          </w:rPr>
                          <w:t>或</w:t>
                        </w:r>
                      </w:p>
                      <w:p w14:paraId="1DA97976" w14:textId="77777777" w:rsidR="00240871" w:rsidRDefault="008A2D47">
                        <w:pPr>
                          <w:spacing w:line="300" w:lineRule="exact"/>
                          <w:ind w:left="504" w:hanging="504"/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/>
                          </w:rPr>
                          <w:t>印信</w:t>
                        </w:r>
                      </w:p>
                    </w:txbxContent>
                  </v:textbox>
                </v:shape>
              </w:pict>
            </w:r>
            <w:r w:rsidR="008A2D47">
              <w:rPr>
                <w:rFonts w:eastAsia="標楷體"/>
                <w:spacing w:val="-20"/>
              </w:rPr>
              <w:t>投保單位名稱：</w:t>
            </w:r>
          </w:p>
          <w:p w14:paraId="5AE77828" w14:textId="275A420B" w:rsidR="00240871" w:rsidRDefault="008A2D47">
            <w:pPr>
              <w:spacing w:line="460" w:lineRule="exact"/>
              <w:jc w:val="both"/>
            </w:pPr>
            <w:r>
              <w:rPr>
                <w:rFonts w:eastAsia="標楷體"/>
              </w:rPr>
              <w:t>通</w:t>
            </w:r>
            <w:r>
              <w:rPr>
                <w:rFonts w:eastAsia="標楷體"/>
                <w:sz w:val="16"/>
                <w:szCs w:val="16"/>
              </w:rPr>
              <w:t xml:space="preserve"> </w:t>
            </w:r>
            <w:r>
              <w:rPr>
                <w:rFonts w:eastAsia="標楷體"/>
              </w:rPr>
              <w:t>訊</w:t>
            </w:r>
            <w:r>
              <w:rPr>
                <w:rFonts w:eastAsia="標楷體"/>
                <w:sz w:val="16"/>
                <w:szCs w:val="16"/>
              </w:rPr>
              <w:t xml:space="preserve"> </w:t>
            </w:r>
            <w:r>
              <w:rPr>
                <w:rFonts w:eastAsia="標楷體"/>
              </w:rPr>
              <w:t>地</w:t>
            </w:r>
            <w:r>
              <w:rPr>
                <w:rFonts w:eastAsia="標楷體"/>
                <w:sz w:val="16"/>
                <w:szCs w:val="16"/>
              </w:rPr>
              <w:t xml:space="preserve"> </w:t>
            </w:r>
            <w:r>
              <w:rPr>
                <w:rFonts w:eastAsia="標楷體"/>
              </w:rPr>
              <w:t>址：</w:t>
            </w:r>
            <w:hyperlink r:id="rId9" w:tooltip="&quot;Open in New Window&quot; t " w:history="1"/>
          </w:p>
          <w:p w14:paraId="7CF9808D" w14:textId="77777777" w:rsidR="00240871" w:rsidRDefault="00600942">
            <w:pPr>
              <w:spacing w:line="460" w:lineRule="exact"/>
              <w:jc w:val="both"/>
            </w:pPr>
            <w:r>
              <w:rPr>
                <w:noProof/>
              </w:rPr>
              <w:pict w14:anchorId="2402F5BE">
                <v:shape id="Text Box 49" o:spid="_x0000_s2068" type="#_x0000_t202" style="position:absolute;left:0;text-align:left;margin-left:381.9pt;margin-top:14.5pt;width:53.25pt;height:31.45pt;z-index:1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" filled="f" strokecolor="white" strokeweight=".26467mm">
                  <v:textbox style="mso-next-textbox:#Text Box 49">
                    <w:txbxContent>
                      <w:p w14:paraId="27DDD397" w14:textId="77777777" w:rsidR="00240871" w:rsidRDefault="008A2D47">
                        <w:pPr>
                          <w:rPr>
                            <w:rFonts w:ascii="標楷體" w:eastAsia="標楷體" w:hAnsi="標楷體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標楷體" w:eastAsia="標楷體" w:hAnsi="標楷體"/>
                            <w:b/>
                            <w:sz w:val="16"/>
                            <w:szCs w:val="16"/>
                          </w:rPr>
                          <w:t xml:space="preserve"> 填表範例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 w14:anchorId="209A385E">
                <v:shape id="Text Box 41" o:spid="_x0000_s2067" type="#_x0000_t202" style="position:absolute;left:0;text-align:left;margin-left:322.65pt;margin-top:22pt;width:31.2pt;height:31.2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" strokeweight=".26467mm">
                  <v:stroke dashstyle="dash"/>
                  <v:textbox style="mso-next-textbox:#Text Box 41" inset="0,0,0,0">
                    <w:txbxContent>
                      <w:p w14:paraId="370A9E83" w14:textId="77777777" w:rsidR="00240871" w:rsidRDefault="00240871">
                        <w:pPr>
                          <w:rPr>
                            <w:rFonts w:eastAsia="標楷體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 w14:anchorId="5771266B">
                <v:shape id="Text Box 40" o:spid="_x0000_s2066" type="#_x0000_t202" style="position:absolute;left:0;text-align:left;margin-left:138.9pt;margin-top:22pt;width:31.2pt;height:31.2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" filled="f" strokeweight=".26467mm">
                  <v:stroke dashstyle="dash"/>
                  <v:textbox style="mso-next-textbox:#Text Box 40" inset="0,0,0,0">
                    <w:txbxContent>
                      <w:p w14:paraId="3958BCED" w14:textId="77777777" w:rsidR="00240871" w:rsidRDefault="00240871">
                        <w:pPr>
                          <w:rPr>
                            <w:rFonts w:eastAsia="標楷體"/>
                          </w:rPr>
                        </w:pPr>
                      </w:p>
                    </w:txbxContent>
                  </v:textbox>
                </v:shape>
              </w:pict>
            </w:r>
            <w:r w:rsidR="008A2D47">
              <w:rPr>
                <w:rFonts w:eastAsia="標楷體"/>
              </w:rPr>
              <w:t>電</w:t>
            </w:r>
            <w:r w:rsidR="008A2D47">
              <w:rPr>
                <w:rFonts w:ascii="標楷體" w:eastAsia="標楷體" w:hAnsi="標楷體"/>
                <w:spacing w:val="-20"/>
              </w:rPr>
              <w:t xml:space="preserve">         </w:t>
            </w:r>
            <w:r w:rsidR="008A2D47">
              <w:rPr>
                <w:rFonts w:eastAsia="標楷體"/>
              </w:rPr>
              <w:t>話：</w:t>
            </w:r>
          </w:p>
          <w:p w14:paraId="0AC5A241" w14:textId="77777777" w:rsidR="00240871" w:rsidRDefault="008A2D47">
            <w:pPr>
              <w:spacing w:line="460" w:lineRule="exact"/>
              <w:jc w:val="both"/>
            </w:pPr>
            <w:r>
              <w:rPr>
                <w:rFonts w:eastAsia="標楷體"/>
              </w:rPr>
              <w:t>負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責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人：</w:t>
            </w:r>
            <w:r>
              <w:rPr>
                <w:rFonts w:eastAsia="標楷體"/>
              </w:rPr>
              <w:t xml:space="preserve">                 </w:t>
            </w:r>
            <w:r w:rsidR="0031108A">
              <w:rPr>
                <w:rFonts w:eastAsia="標楷體"/>
              </w:rPr>
              <w:t xml:space="preserve">                     </w:t>
            </w:r>
            <w:r>
              <w:rPr>
                <w:rFonts w:eastAsia="標楷體"/>
                <w:sz w:val="20"/>
              </w:rPr>
              <w:t>(</w:t>
            </w:r>
            <w:r>
              <w:rPr>
                <w:rFonts w:eastAsia="標楷體"/>
                <w:sz w:val="20"/>
              </w:rPr>
              <w:t>印章</w:t>
            </w:r>
            <w:r>
              <w:rPr>
                <w:rFonts w:eastAsia="標楷體"/>
                <w:sz w:val="20"/>
              </w:rPr>
              <w:t xml:space="preserve">)   </w:t>
            </w:r>
            <w:r w:rsidR="0031108A"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/>
              </w:rPr>
              <w:t>經辦人：</w:t>
            </w:r>
            <w:r>
              <w:rPr>
                <w:rFonts w:eastAsia="標楷體"/>
              </w:rPr>
              <w:t xml:space="preserve">            </w:t>
            </w:r>
            <w:r w:rsidR="0031108A">
              <w:rPr>
                <w:rFonts w:eastAsia="標楷體"/>
              </w:rPr>
              <w:t xml:space="preserve">    </w:t>
            </w:r>
            <w:r w:rsidR="00A308E8">
              <w:rPr>
                <w:rFonts w:eastAsia="標楷體"/>
              </w:rPr>
              <w:t xml:space="preserve"> </w:t>
            </w:r>
            <w:r w:rsidR="0031108A">
              <w:rPr>
                <w:rFonts w:eastAsia="標楷體"/>
              </w:rPr>
              <w:t xml:space="preserve">           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/>
                <w:sz w:val="20"/>
              </w:rPr>
              <w:t>(</w:t>
            </w:r>
            <w:r>
              <w:rPr>
                <w:rFonts w:eastAsia="標楷體"/>
                <w:sz w:val="20"/>
              </w:rPr>
              <w:t>印章</w:t>
            </w:r>
            <w:r>
              <w:rPr>
                <w:rFonts w:eastAsia="標楷體"/>
                <w:sz w:val="20"/>
              </w:rPr>
              <w:t>)</w:t>
            </w:r>
          </w:p>
        </w:tc>
        <w:tc>
          <w:tcPr>
            <w:tcW w:w="6619" w:type="dxa"/>
            <w:gridSpan w:val="37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E42FF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</w:rPr>
              <w:t>健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保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署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填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用</w:t>
            </w:r>
          </w:p>
        </w:tc>
      </w:tr>
      <w:tr w:rsidR="00240871" w14:paraId="20C23430" w14:textId="77777777">
        <w:tblPrEx>
          <w:tblCellMar>
            <w:top w:w="0" w:type="dxa"/>
            <w:bottom w:w="0" w:type="dxa"/>
          </w:tblCellMar>
        </w:tblPrEx>
        <w:trPr>
          <w:trHeight w:val="794"/>
          <w:jc w:val="center"/>
        </w:trPr>
        <w:tc>
          <w:tcPr>
            <w:tcW w:w="9061" w:type="dxa"/>
            <w:gridSpan w:val="35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1D0BE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1D527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</w:rPr>
              <w:t>受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理</w:t>
            </w:r>
          </w:p>
        </w:tc>
        <w:tc>
          <w:tcPr>
            <w:tcW w:w="14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B0D21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35F96" w14:textId="77777777" w:rsidR="00240871" w:rsidRDefault="008A2D47">
            <w:pPr>
              <w:spacing w:line="240" w:lineRule="exact"/>
              <w:ind w:left="-120" w:right="-1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資料</w:t>
            </w:r>
          </w:p>
          <w:p w14:paraId="3386EAF7" w14:textId="77777777" w:rsidR="00240871" w:rsidRDefault="008A2D47">
            <w:pPr>
              <w:spacing w:line="240" w:lineRule="exact"/>
              <w:ind w:left="-120" w:right="-120"/>
              <w:jc w:val="center"/>
            </w:pPr>
            <w:proofErr w:type="gramStart"/>
            <w:r>
              <w:rPr>
                <w:rFonts w:eastAsia="標楷體"/>
              </w:rPr>
              <w:t>鍵錄</w:t>
            </w:r>
            <w:proofErr w:type="gramEnd"/>
          </w:p>
        </w:tc>
        <w:tc>
          <w:tcPr>
            <w:tcW w:w="14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0C7AB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8BEF8" w14:textId="77777777" w:rsidR="00240871" w:rsidRDefault="008A2D47">
            <w:pPr>
              <w:spacing w:line="240" w:lineRule="exact"/>
              <w:ind w:left="-120" w:right="-1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資料</w:t>
            </w:r>
          </w:p>
          <w:p w14:paraId="0732ED64" w14:textId="77777777" w:rsidR="00240871" w:rsidRDefault="008A2D47">
            <w:pPr>
              <w:spacing w:line="240" w:lineRule="exact"/>
              <w:ind w:left="-120" w:right="-120"/>
              <w:jc w:val="center"/>
            </w:pPr>
            <w:r>
              <w:rPr>
                <w:rFonts w:eastAsia="標楷體"/>
              </w:rPr>
              <w:t>校對</w:t>
            </w:r>
          </w:p>
        </w:tc>
        <w:tc>
          <w:tcPr>
            <w:tcW w:w="144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B8C5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</w:tr>
      <w:tr w:rsidR="00240871" w14:paraId="395C634F" w14:textId="77777777">
        <w:tblPrEx>
          <w:tblCellMar>
            <w:top w:w="0" w:type="dxa"/>
            <w:bottom w:w="0" w:type="dxa"/>
          </w:tblCellMar>
        </w:tblPrEx>
        <w:trPr>
          <w:trHeight w:val="794"/>
          <w:jc w:val="center"/>
        </w:trPr>
        <w:tc>
          <w:tcPr>
            <w:tcW w:w="9061" w:type="dxa"/>
            <w:gridSpan w:val="35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8C803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E0C3B" w14:textId="77777777" w:rsidR="00240871" w:rsidRDefault="008A2D47">
            <w:pPr>
              <w:spacing w:line="280" w:lineRule="exact"/>
              <w:ind w:left="-72" w:right="-72"/>
              <w:rPr>
                <w:rFonts w:eastAsia="標楷體"/>
              </w:rPr>
            </w:pPr>
            <w:r>
              <w:rPr>
                <w:rFonts w:eastAsia="標楷體"/>
              </w:rPr>
              <w:t>歸檔</w:t>
            </w:r>
          </w:p>
          <w:p w14:paraId="322817EA" w14:textId="77777777" w:rsidR="00240871" w:rsidRDefault="008A2D47">
            <w:pPr>
              <w:spacing w:line="240" w:lineRule="exact"/>
              <w:ind w:left="-72" w:right="-72"/>
            </w:pPr>
            <w:proofErr w:type="gramStart"/>
            <w:r>
              <w:rPr>
                <w:rFonts w:eastAsia="標楷體"/>
              </w:rPr>
              <w:t>批頁號</w:t>
            </w:r>
            <w:proofErr w:type="gramEnd"/>
          </w:p>
        </w:tc>
        <w:tc>
          <w:tcPr>
            <w:tcW w:w="5770" w:type="dxa"/>
            <w:gridSpan w:val="3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A35BD" w14:textId="77777777" w:rsidR="00240871" w:rsidRDefault="00240871">
            <w:pPr>
              <w:spacing w:line="240" w:lineRule="exact"/>
              <w:ind w:left="-120" w:right="-120"/>
              <w:jc w:val="center"/>
              <w:rPr>
                <w:sz w:val="20"/>
              </w:rPr>
            </w:pPr>
          </w:p>
        </w:tc>
      </w:tr>
    </w:tbl>
    <w:p w14:paraId="285AAAC3" w14:textId="77777777" w:rsidR="00240871" w:rsidRDefault="008A2D47">
      <w:pPr>
        <w:spacing w:line="260" w:lineRule="exact"/>
        <w:ind w:left="72"/>
      </w:pPr>
      <w:r>
        <w:rPr>
          <w:rFonts w:eastAsia="標楷體"/>
        </w:rPr>
        <w:t>※</w:t>
      </w:r>
      <w:proofErr w:type="gramStart"/>
      <w:r>
        <w:rPr>
          <w:rFonts w:eastAsia="標楷體"/>
        </w:rPr>
        <w:t>辦理復保手續</w:t>
      </w:r>
      <w:proofErr w:type="gramEnd"/>
      <w:r>
        <w:rPr>
          <w:rFonts w:eastAsia="標楷體"/>
        </w:rPr>
        <w:t>請參閱背面說明。</w:t>
      </w:r>
      <w:r>
        <w:rPr>
          <w:rFonts w:eastAsia="標楷體"/>
          <w:bCs/>
        </w:rPr>
        <w:t>如有疑問，請洽</w:t>
      </w:r>
      <w:proofErr w:type="gramStart"/>
      <w:r>
        <w:rPr>
          <w:rFonts w:eastAsia="標楷體"/>
          <w:bCs/>
        </w:rPr>
        <w:t>健保署免付</w:t>
      </w:r>
      <w:proofErr w:type="gramEnd"/>
      <w:r>
        <w:rPr>
          <w:rFonts w:eastAsia="標楷體"/>
          <w:bCs/>
        </w:rPr>
        <w:t>費電話</w:t>
      </w:r>
      <w:r>
        <w:rPr>
          <w:rFonts w:eastAsia="標楷體"/>
          <w:bCs/>
        </w:rPr>
        <w:t>0800-030-598</w:t>
      </w:r>
      <w:r>
        <w:rPr>
          <w:rFonts w:eastAsia="標楷體"/>
          <w:bCs/>
        </w:rPr>
        <w:t>，或至健保署網站查詢</w:t>
      </w:r>
      <w:proofErr w:type="gramStart"/>
      <w:r>
        <w:rPr>
          <w:rFonts w:eastAsia="標楷體"/>
          <w:bCs/>
        </w:rPr>
        <w:t>（</w:t>
      </w:r>
      <w:proofErr w:type="gramEnd"/>
      <w:r>
        <w:rPr>
          <w:rFonts w:eastAsia="標楷體"/>
          <w:bCs/>
        </w:rPr>
        <w:t>網址：</w:t>
      </w:r>
      <w:r>
        <w:rPr>
          <w:rFonts w:eastAsia="標楷體"/>
          <w:bCs/>
        </w:rPr>
        <w:t>http://www.nhi.gov.tw</w:t>
      </w:r>
      <w:proofErr w:type="gramStart"/>
      <w:r>
        <w:rPr>
          <w:rFonts w:eastAsia="標楷體"/>
          <w:bCs/>
        </w:rPr>
        <w:t>）</w:t>
      </w:r>
      <w:proofErr w:type="gramEnd"/>
      <w:r>
        <w:rPr>
          <w:rFonts w:eastAsia="標楷體"/>
          <w:bCs/>
        </w:rPr>
        <w:t>。</w:t>
      </w:r>
      <w:r>
        <w:rPr>
          <w:rFonts w:eastAsia="標楷體"/>
          <w:spacing w:val="-10"/>
          <w:sz w:val="20"/>
        </w:rPr>
        <w:t xml:space="preserve">                                                                                                                          </w:t>
      </w:r>
    </w:p>
    <w:p w14:paraId="3955C53F" w14:textId="77777777" w:rsidR="00240871" w:rsidRDefault="008A2D47">
      <w:pPr>
        <w:wordWrap w:val="0"/>
        <w:spacing w:line="200" w:lineRule="exact"/>
        <w:ind w:left="72"/>
        <w:jc w:val="right"/>
      </w:pPr>
      <w:r>
        <w:rPr>
          <w:rFonts w:eastAsia="標楷體"/>
          <w:sz w:val="16"/>
          <w:szCs w:val="16"/>
        </w:rPr>
        <w:t>全民健康</w:t>
      </w:r>
      <w:proofErr w:type="gramStart"/>
      <w:r>
        <w:rPr>
          <w:rFonts w:eastAsia="標楷體"/>
          <w:sz w:val="16"/>
          <w:szCs w:val="16"/>
        </w:rPr>
        <w:t>保險保險對象復保申報</w:t>
      </w:r>
      <w:proofErr w:type="gramEnd"/>
      <w:r>
        <w:rPr>
          <w:rFonts w:eastAsia="標楷體"/>
          <w:sz w:val="16"/>
          <w:szCs w:val="16"/>
        </w:rPr>
        <w:t>表</w:t>
      </w:r>
      <w:r>
        <w:rPr>
          <w:rFonts w:eastAsia="標楷體"/>
          <w:sz w:val="16"/>
          <w:szCs w:val="16"/>
        </w:rPr>
        <w:t xml:space="preserve"> </w:t>
      </w:r>
    </w:p>
    <w:p w14:paraId="2A7CC387" w14:textId="77777777" w:rsidR="00240871" w:rsidRDefault="00240871">
      <w:pPr>
        <w:spacing w:line="180" w:lineRule="exact"/>
        <w:rPr>
          <w:sz w:val="16"/>
          <w:szCs w:val="16"/>
        </w:rPr>
      </w:pPr>
    </w:p>
    <w:tbl>
      <w:tblPr>
        <w:tblW w:w="1595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"/>
        <w:gridCol w:w="7654"/>
        <w:gridCol w:w="7654"/>
        <w:gridCol w:w="316"/>
      </w:tblGrid>
      <w:tr w:rsidR="00240871" w14:paraId="540D463E" w14:textId="77777777">
        <w:tblPrEx>
          <w:tblCellMar>
            <w:top w:w="0" w:type="dxa"/>
            <w:bottom w:w="0" w:type="dxa"/>
          </w:tblCellMar>
        </w:tblPrEx>
        <w:trPr>
          <w:trHeight w:val="10602"/>
          <w:jc w:val="center"/>
        </w:trPr>
        <w:tc>
          <w:tcPr>
            <w:tcW w:w="334" w:type="dxa"/>
            <w:tcBorders>
              <w:left w:val="dashed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CA05" w14:textId="77777777" w:rsidR="00444129" w:rsidRDefault="00444129">
            <w:pPr>
              <w:spacing w:line="200" w:lineRule="exact"/>
            </w:pPr>
          </w:p>
          <w:p w14:paraId="4F03C93A" w14:textId="77777777" w:rsidR="00240871" w:rsidRDefault="00600942">
            <w:pPr>
              <w:spacing w:line="200" w:lineRule="exact"/>
            </w:pPr>
            <w:r>
              <w:rPr>
                <w:noProof/>
              </w:rPr>
              <w:pict w14:anchorId="2ADBC086">
                <v:shape id="Text Box 33" o:spid="_x0000_s2065" type="#_x0000_t202" style="position:absolute;margin-left:-19.45pt;margin-top:195.75pt;width:28.6pt;height:133.9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" stroked="f">
                  <v:textbox style="layout-flow:vertical-ideographic">
                    <w:txbxContent>
                      <w:p w14:paraId="74BDC83D" w14:textId="77777777" w:rsidR="00240871" w:rsidRDefault="008A2D47">
                        <w:pPr>
                          <w:spacing w:line="280" w:lineRule="exact"/>
                          <w:rPr>
                            <w:rFonts w:ascii="標楷體" w:eastAsia="標楷體" w:hAnsi="標楷體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/>
                            <w:sz w:val="20"/>
                          </w:rPr>
                          <w:t>黏貼裝訂請勿</w:t>
                        </w:r>
                        <w:proofErr w:type="gramStart"/>
                        <w:r>
                          <w:rPr>
                            <w:rFonts w:ascii="標楷體" w:eastAsia="標楷體" w:hAnsi="標楷體"/>
                            <w:sz w:val="20"/>
                          </w:rPr>
                          <w:t>超過此裁切線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76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BA4BD" w14:textId="77777777" w:rsidR="00444129" w:rsidRDefault="00444129">
            <w:pPr>
              <w:spacing w:after="36" w:line="240" w:lineRule="exact"/>
              <w:rPr>
                <w:rFonts w:ascii="標楷體" w:eastAsia="標楷體" w:hAnsi="標楷體"/>
                <w:spacing w:val="-4"/>
                <w:sz w:val="22"/>
                <w:szCs w:val="22"/>
              </w:rPr>
            </w:pPr>
          </w:p>
          <w:p w14:paraId="73FBCB5C" w14:textId="77777777" w:rsidR="00240871" w:rsidRDefault="008A2D47">
            <w:pPr>
              <w:spacing w:after="36" w:line="240" w:lineRule="exact"/>
              <w:rPr>
                <w:rFonts w:ascii="標楷體" w:eastAsia="標楷體" w:hAnsi="標楷體"/>
                <w:spacing w:val="-4"/>
                <w:sz w:val="22"/>
                <w:szCs w:val="22"/>
              </w:rPr>
            </w:pPr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填表說明：</w:t>
            </w:r>
          </w:p>
          <w:p w14:paraId="1DB58D6C" w14:textId="77777777" w:rsidR="00240871" w:rsidRDefault="008A2D47" w:rsidP="002038C4">
            <w:pPr>
              <w:spacing w:after="36" w:line="240" w:lineRule="exact"/>
              <w:ind w:left="450" w:hanging="424"/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</w:pPr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一、本表供保險對象辦理</w:t>
            </w:r>
            <w:proofErr w:type="gramStart"/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復保時填用</w:t>
            </w:r>
            <w:proofErr w:type="gramEnd"/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，由投保單位填寫1份送衛生福利部中央健康</w:t>
            </w:r>
            <w:proofErr w:type="gramStart"/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保險署</w:t>
            </w:r>
            <w:proofErr w:type="gramEnd"/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分區業務組，並影印1份留存備查。</w:t>
            </w:r>
          </w:p>
          <w:p w14:paraId="58FF2B98" w14:textId="77777777" w:rsidR="00240871" w:rsidRDefault="002038C4">
            <w:pPr>
              <w:spacing w:after="72" w:line="240" w:lineRule="exact"/>
              <w:textAlignment w:val="auto"/>
              <w:rPr>
                <w:rFonts w:ascii="標楷體" w:eastAsia="標楷體" w:hAnsi="標楷體"/>
                <w:spacing w:val="-4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  <w:t>二</w:t>
            </w:r>
            <w:r w:rsidR="008A2D47">
              <w:rPr>
                <w:rFonts w:ascii="標楷體" w:eastAsia="標楷體" w:hAnsi="標楷體"/>
                <w:spacing w:val="-4"/>
                <w:sz w:val="22"/>
                <w:szCs w:val="22"/>
              </w:rPr>
              <w:t>、</w:t>
            </w:r>
            <w:proofErr w:type="gramStart"/>
            <w:r w:rsidR="008A2D47">
              <w:rPr>
                <w:rFonts w:ascii="標楷體" w:eastAsia="標楷體" w:hAnsi="標楷體"/>
                <w:spacing w:val="-4"/>
                <w:sz w:val="22"/>
                <w:szCs w:val="22"/>
              </w:rPr>
              <w:t>本表請以</w:t>
            </w:r>
            <w:proofErr w:type="gramEnd"/>
            <w:r w:rsidR="008A2D47">
              <w:rPr>
                <w:rFonts w:ascii="標楷體" w:eastAsia="標楷體" w:hAnsi="標楷體"/>
                <w:spacing w:val="-4"/>
                <w:sz w:val="22"/>
                <w:szCs w:val="22"/>
              </w:rPr>
              <w:t>掛號郵寄（請將掛號執據貼於存底聯保存）或派人專送。</w:t>
            </w:r>
          </w:p>
          <w:p w14:paraId="50384B5F" w14:textId="77777777" w:rsidR="00844B1F" w:rsidRPr="00844B1F" w:rsidRDefault="00844B1F">
            <w:pPr>
              <w:spacing w:after="72" w:line="240" w:lineRule="exact"/>
              <w:textAlignment w:val="auto"/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</w:pPr>
            <w:r w:rsidRPr="00844B1F"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  <w:t>三、停、</w:t>
            </w:r>
            <w:proofErr w:type="gramStart"/>
            <w:r w:rsidRPr="00844B1F"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  <w:t>復保規定</w:t>
            </w:r>
            <w:proofErr w:type="gramEnd"/>
            <w:r w:rsidRPr="00844B1F"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  <w:t>如有變更，</w:t>
            </w:r>
            <w:proofErr w:type="gramStart"/>
            <w:r w:rsidRPr="00844B1F"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  <w:t>以本署公告</w:t>
            </w:r>
            <w:proofErr w:type="gramEnd"/>
            <w:r w:rsidRPr="00844B1F"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  <w:t>為</w:t>
            </w:r>
            <w:proofErr w:type="gramStart"/>
            <w:r w:rsidRPr="00844B1F"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  <w:t>準</w:t>
            </w:r>
            <w:proofErr w:type="gramEnd"/>
            <w:r w:rsidRPr="00844B1F">
              <w:rPr>
                <w:rFonts w:ascii="標楷體" w:eastAsia="標楷體" w:hAnsi="標楷體" w:hint="eastAsia"/>
                <w:spacing w:val="-4"/>
                <w:sz w:val="22"/>
                <w:szCs w:val="22"/>
              </w:rPr>
              <w:t>。</w:t>
            </w:r>
          </w:p>
          <w:p w14:paraId="1AB05D98" w14:textId="77777777" w:rsidR="00240871" w:rsidRDefault="008A2D47">
            <w:pPr>
              <w:spacing w:line="240" w:lineRule="exact"/>
              <w:ind w:left="-72" w:right="-72"/>
              <w:jc w:val="center"/>
            </w:pPr>
            <w:r>
              <w:rPr>
                <w:rFonts w:eastAsia="標楷體"/>
                <w:b/>
                <w:sz w:val="22"/>
                <w:szCs w:val="22"/>
              </w:rPr>
              <w:t>健保承保專用表格郵寄單位及地址</w:t>
            </w:r>
          </w:p>
          <w:tbl>
            <w:tblPr>
              <w:tblW w:w="6973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81"/>
              <w:gridCol w:w="2721"/>
              <w:gridCol w:w="1871"/>
            </w:tblGrid>
            <w:tr w:rsidR="00240871" w14:paraId="78AC3AE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036123" w14:textId="77777777" w:rsidR="00240871" w:rsidRDefault="008A2D47">
                  <w:pPr>
                    <w:spacing w:line="200" w:lineRule="exact"/>
                    <w:ind w:left="-72" w:right="-72"/>
                    <w:jc w:val="center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郵寄單位</w:t>
                  </w:r>
                </w:p>
                <w:p w14:paraId="4BB28283" w14:textId="77777777" w:rsidR="00240871" w:rsidRDefault="008A2D47">
                  <w:pPr>
                    <w:spacing w:line="200" w:lineRule="exact"/>
                    <w:ind w:left="-72" w:right="-72"/>
                    <w:jc w:val="center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（健保署轄區業務組）</w:t>
                  </w:r>
                </w:p>
              </w:tc>
              <w:tc>
                <w:tcPr>
                  <w:tcW w:w="2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45ACBD" w14:textId="77777777" w:rsidR="00240871" w:rsidRDefault="008A2D47">
                  <w:pPr>
                    <w:spacing w:line="200" w:lineRule="exact"/>
                    <w:ind w:left="-72" w:right="-72"/>
                    <w:jc w:val="center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地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址</w:t>
                  </w:r>
                </w:p>
              </w:tc>
              <w:tc>
                <w:tcPr>
                  <w:tcW w:w="18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E009DA2" w14:textId="77777777" w:rsidR="00240871" w:rsidRDefault="008A2D47">
                  <w:pPr>
                    <w:spacing w:line="200" w:lineRule="exact"/>
                    <w:ind w:left="-72" w:right="-72"/>
                    <w:jc w:val="center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投保單位所在地</w:t>
                  </w:r>
                </w:p>
              </w:tc>
            </w:tr>
            <w:tr w:rsidR="00240871" w14:paraId="23C957E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850"/>
                <w:jc w:val="center"/>
              </w:trPr>
              <w:tc>
                <w:tcPr>
                  <w:tcW w:w="23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5D5F4F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531DF8A5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proofErr w:type="gramStart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北業務組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FD8AC75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  <w:t>104005</w:t>
                  </w:r>
                </w:p>
                <w:p w14:paraId="765CDF2A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臺北市中山區中山北路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1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段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7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號</w:t>
                  </w:r>
                </w:p>
                <w:p w14:paraId="63EA4637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b/>
                      <w:spacing w:val="-4"/>
                      <w:sz w:val="18"/>
                      <w:szCs w:val="18"/>
                    </w:rPr>
                    <w:t>郵寄請寄：</w:t>
                  </w:r>
                </w:p>
                <w:p w14:paraId="2D94A4D7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b/>
                      <w:spacing w:val="-4"/>
                      <w:sz w:val="18"/>
                      <w:szCs w:val="18"/>
                      <w:u w:val="single"/>
                    </w:rPr>
                    <w:t>100930</w:t>
                  </w:r>
                  <w:proofErr w:type="gramStart"/>
                  <w:r w:rsidR="00296B37">
                    <w:rPr>
                      <w:rFonts w:eastAsia="標楷體" w:hint="eastAsia"/>
                      <w:b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>
                    <w:rPr>
                      <w:rFonts w:eastAsia="標楷體"/>
                      <w:b/>
                      <w:spacing w:val="-4"/>
                      <w:sz w:val="18"/>
                      <w:szCs w:val="18"/>
                    </w:rPr>
                    <w:t>北</w:t>
                  </w:r>
                  <w:r w:rsidR="00732632">
                    <w:rPr>
                      <w:rFonts w:eastAsia="標楷體" w:hint="eastAsia"/>
                      <w:b/>
                      <w:spacing w:val="-4"/>
                      <w:sz w:val="18"/>
                      <w:szCs w:val="18"/>
                    </w:rPr>
                    <w:t>古亭</w:t>
                  </w:r>
                  <w:r>
                    <w:rPr>
                      <w:rFonts w:eastAsia="標楷體"/>
                      <w:b/>
                      <w:spacing w:val="-4"/>
                      <w:sz w:val="18"/>
                      <w:szCs w:val="18"/>
                    </w:rPr>
                    <w:t>郵</w:t>
                  </w:r>
                  <w:r w:rsidR="00455AB4">
                    <w:rPr>
                      <w:rFonts w:eastAsia="標楷體" w:hint="eastAsia"/>
                      <w:b/>
                      <w:spacing w:val="-4"/>
                      <w:sz w:val="18"/>
                      <w:szCs w:val="18"/>
                    </w:rPr>
                    <w:t>局</w:t>
                  </w:r>
                  <w:r w:rsidR="00732632">
                    <w:rPr>
                      <w:rFonts w:eastAsia="標楷體" w:hint="eastAsia"/>
                      <w:b/>
                      <w:spacing w:val="-4"/>
                      <w:sz w:val="18"/>
                      <w:szCs w:val="18"/>
                    </w:rPr>
                    <w:t>第</w:t>
                  </w:r>
                  <w:r>
                    <w:rPr>
                      <w:rFonts w:eastAsia="標楷體"/>
                      <w:b/>
                      <w:spacing w:val="-4"/>
                      <w:sz w:val="18"/>
                      <w:szCs w:val="18"/>
                    </w:rPr>
                    <w:t>200</w:t>
                  </w:r>
                  <w:r>
                    <w:rPr>
                      <w:rFonts w:eastAsia="標楷體"/>
                      <w:b/>
                      <w:spacing w:val="-4"/>
                      <w:sz w:val="18"/>
                      <w:szCs w:val="18"/>
                    </w:rPr>
                    <w:t>號信箱</w:t>
                  </w:r>
                </w:p>
              </w:tc>
              <w:tc>
                <w:tcPr>
                  <w:tcW w:w="18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84A56C" w14:textId="77777777" w:rsidR="00240871" w:rsidRDefault="008A2D47">
                  <w:pPr>
                    <w:spacing w:line="200" w:lineRule="exact"/>
                    <w:ind w:left="-72" w:right="-72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臺北市、新北市、基隆</w:t>
                  </w:r>
                </w:p>
                <w:p w14:paraId="0DCAE77F" w14:textId="77777777" w:rsidR="00240871" w:rsidRDefault="008A2D47">
                  <w:pPr>
                    <w:spacing w:line="200" w:lineRule="exact"/>
                    <w:ind w:left="-72" w:right="-72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市、宜蘭縣、金門縣、</w:t>
                  </w:r>
                </w:p>
                <w:p w14:paraId="3C1F9CA6" w14:textId="77777777" w:rsidR="00240871" w:rsidRDefault="008A2D47">
                  <w:pPr>
                    <w:spacing w:line="200" w:lineRule="exact"/>
                    <w:ind w:left="-72" w:right="-72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連江縣</w:t>
                  </w:r>
                </w:p>
              </w:tc>
            </w:tr>
            <w:tr w:rsidR="00240871" w14:paraId="4079796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E3E43AF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35B779B3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北區業務組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C49BDF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  <w:t>320216</w:t>
                  </w:r>
                </w:p>
                <w:p w14:paraId="439C9DAB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桃園市中壢區中山東路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3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段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525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5972EC" w14:textId="77777777" w:rsidR="00240871" w:rsidRDefault="008A2D47">
                  <w:pPr>
                    <w:spacing w:line="200" w:lineRule="exact"/>
                    <w:ind w:left="-72" w:right="-72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桃園市、新竹市、新竹</w:t>
                  </w:r>
                </w:p>
                <w:p w14:paraId="049AC4B8" w14:textId="77777777" w:rsidR="00240871" w:rsidRDefault="008A2D47">
                  <w:pPr>
                    <w:spacing w:line="200" w:lineRule="exact"/>
                    <w:ind w:left="-72" w:right="-72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縣、苗栗縣</w:t>
                  </w:r>
                </w:p>
              </w:tc>
            </w:tr>
            <w:tr w:rsidR="00240871" w14:paraId="6A5FC13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33EF04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56652A91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中區業務組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1EECC6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  <w:t>407666</w:t>
                  </w:r>
                </w:p>
                <w:p w14:paraId="776E1136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proofErr w:type="gramStart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中市西屯區市政北一路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66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97480B" w14:textId="77777777" w:rsidR="00240871" w:rsidRDefault="008A2D47">
                  <w:pPr>
                    <w:spacing w:line="200" w:lineRule="exact"/>
                    <w:ind w:left="-72" w:right="-72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中市、南投縣、彰化</w:t>
                  </w:r>
                </w:p>
                <w:p w14:paraId="4AB3AF7A" w14:textId="77777777" w:rsidR="00240871" w:rsidRDefault="008A2D47">
                  <w:pPr>
                    <w:spacing w:line="200" w:lineRule="exact"/>
                    <w:ind w:left="-72" w:right="-72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縣</w:t>
                  </w:r>
                </w:p>
              </w:tc>
            </w:tr>
            <w:tr w:rsidR="00240871" w14:paraId="60DBF3E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8482BE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5498A776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南區業務組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5D3E31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  <w:t>700203</w:t>
                  </w:r>
                </w:p>
                <w:p w14:paraId="3727E652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proofErr w:type="gramStart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南市中西區公園路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96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0BBAFD5" w14:textId="77777777" w:rsidR="00240871" w:rsidRDefault="008A2D47">
                  <w:pPr>
                    <w:spacing w:line="200" w:lineRule="exact"/>
                    <w:ind w:left="-72" w:right="-72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雲林縣、嘉義市、嘉義</w:t>
                  </w:r>
                </w:p>
                <w:p w14:paraId="0B554244" w14:textId="77777777" w:rsidR="00240871" w:rsidRDefault="008A2D47">
                  <w:pPr>
                    <w:spacing w:line="200" w:lineRule="exact"/>
                    <w:ind w:left="-72" w:right="-72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縣、</w:t>
                  </w:r>
                  <w:proofErr w:type="gramStart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南市</w:t>
                  </w:r>
                </w:p>
              </w:tc>
            </w:tr>
            <w:tr w:rsidR="00240871" w14:paraId="28EC544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28F6E0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4B93E948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高屏業務組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695D61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  <w:t>801</w:t>
                  </w:r>
                  <w:r w:rsidR="00BE137F">
                    <w:rPr>
                      <w:rFonts w:eastAsia="標楷體" w:hint="eastAsia"/>
                      <w:spacing w:val="-4"/>
                      <w:sz w:val="18"/>
                      <w:szCs w:val="18"/>
                      <w:u w:val="single"/>
                    </w:rPr>
                    <w:t>663</w:t>
                  </w:r>
                </w:p>
                <w:p w14:paraId="59300D21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高雄市前金區中正四路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259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74A25A" w14:textId="77777777" w:rsidR="00240871" w:rsidRDefault="008A2D47">
                  <w:pPr>
                    <w:spacing w:line="200" w:lineRule="exact"/>
                    <w:ind w:left="-72" w:right="-72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高雄市、屏東縣、澎湖</w:t>
                  </w:r>
                </w:p>
                <w:p w14:paraId="4C8517BC" w14:textId="77777777" w:rsidR="00240871" w:rsidRDefault="008A2D47">
                  <w:pPr>
                    <w:spacing w:line="200" w:lineRule="exact"/>
                    <w:ind w:left="-72" w:right="-72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縣</w:t>
                  </w:r>
                </w:p>
              </w:tc>
            </w:tr>
            <w:tr w:rsidR="00240871" w14:paraId="6312DA1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68E3A2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0BF1832A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東區業務組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419668" w14:textId="77777777" w:rsidR="00240871" w:rsidRDefault="008A2D47">
                  <w:pPr>
                    <w:spacing w:line="200" w:lineRule="exact"/>
                    <w:ind w:left="-72" w:right="-72"/>
                    <w:jc w:val="both"/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  <w:u w:val="single"/>
                    </w:rPr>
                    <w:t>970009</w:t>
                  </w:r>
                </w:p>
                <w:p w14:paraId="2E33FDCE" w14:textId="77777777" w:rsidR="00240871" w:rsidRDefault="008A2D47">
                  <w:pPr>
                    <w:spacing w:line="200" w:lineRule="exact"/>
                    <w:ind w:left="-72" w:right="-72"/>
                    <w:jc w:val="both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花蓮市軒轅路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36</w:t>
                  </w: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B9CA280" w14:textId="77777777" w:rsidR="00240871" w:rsidRDefault="008A2D47">
                  <w:pPr>
                    <w:spacing w:line="200" w:lineRule="exact"/>
                    <w:ind w:left="-72" w:right="-72"/>
                  </w:pPr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花蓮縣、</w:t>
                  </w:r>
                  <w:proofErr w:type="gramStart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>
                    <w:rPr>
                      <w:rFonts w:eastAsia="標楷體"/>
                      <w:spacing w:val="-4"/>
                      <w:sz w:val="18"/>
                      <w:szCs w:val="18"/>
                    </w:rPr>
                    <w:t>東縣</w:t>
                  </w:r>
                </w:p>
              </w:tc>
            </w:tr>
          </w:tbl>
          <w:p w14:paraId="6545C380" w14:textId="77777777" w:rsidR="00240871" w:rsidRDefault="00240871">
            <w:pPr>
              <w:spacing w:line="200" w:lineRule="exact"/>
              <w:ind w:left="-72" w:right="-72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6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FE36" w14:textId="77777777" w:rsidR="00240871" w:rsidRDefault="00600942">
            <w:r>
              <w:rPr>
                <w:noProof/>
              </w:rPr>
              <w:pict w14:anchorId="4B758C80">
                <v:shape id="Text Box 19" o:spid="_x0000_s2064" type="#_x0000_t202" style="position:absolute;margin-left:299.6pt;margin-top:18.95pt;width:56.7pt;height:68.05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" strokeweight=".26467mm">
                  <v:textbox>
                    <w:txbxContent>
                      <w:p w14:paraId="38982400" w14:textId="77777777" w:rsidR="00240871" w:rsidRDefault="008A2D47">
                        <w:pPr>
                          <w:rPr>
                            <w:rFonts w:ascii="標楷體" w:eastAsia="標楷體" w:hAnsi="標楷體"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標楷體" w:eastAsia="標楷體" w:hAnsi="標楷體"/>
                            <w:sz w:val="20"/>
                          </w:rPr>
                          <w:t>請貼足</w:t>
                        </w:r>
                        <w:proofErr w:type="gramEnd"/>
                      </w:p>
                      <w:p w14:paraId="3FA9DC3B" w14:textId="77777777" w:rsidR="00240871" w:rsidRDefault="008A2D47">
                        <w:pPr>
                          <w:rPr>
                            <w:rFonts w:ascii="標楷體" w:eastAsia="標楷體" w:hAnsi="標楷體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/>
                            <w:sz w:val="20"/>
                          </w:rPr>
                          <w:t>郵票</w:t>
                        </w:r>
                      </w:p>
                      <w:p w14:paraId="7272A12B" w14:textId="77777777" w:rsidR="00240871" w:rsidRDefault="008A2D47">
                        <w:r>
                          <w:rPr>
                            <w:rFonts w:ascii="標楷體" w:eastAsia="標楷體" w:hAnsi="標楷體"/>
                            <w:sz w:val="20"/>
                          </w:rPr>
                          <w:t>掛號郵寄</w:t>
                        </w:r>
                      </w:p>
                    </w:txbxContent>
                  </v:textbox>
                </v:shape>
              </w:pict>
            </w:r>
          </w:p>
          <w:p w14:paraId="3D4A28FF" w14:textId="77777777" w:rsidR="00240871" w:rsidRDefault="00240871">
            <w:pPr>
              <w:rPr>
                <w:sz w:val="48"/>
                <w:szCs w:val="48"/>
              </w:rPr>
            </w:pPr>
          </w:p>
          <w:p w14:paraId="61138E22" w14:textId="77777777" w:rsidR="00240871" w:rsidRDefault="00600942">
            <w:r>
              <w:rPr>
                <w:noProof/>
              </w:rPr>
              <w:pict w14:anchorId="779BF0B3">
                <v:shape id="Text Box 50" o:spid="_x0000_s2063" type="#_x0000_t202" style="position:absolute;margin-left:134.6pt;margin-top:8.65pt;width:17pt;height:22.7pt;z-index: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" strokeweight=".26467mm">
                  <v:textbox>
                    <w:txbxContent>
                      <w:p w14:paraId="6B76394C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346DF9F1">
                <v:shape id="Text Box 24" o:spid="_x0000_s2062" type="#_x0000_t202" style="position:absolute;margin-left:63.45pt;margin-top:8.05pt;width:17pt;height:22.7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" strokeweight=".26467mm">
                  <v:textbox>
                    <w:txbxContent>
                      <w:p w14:paraId="3E2671F7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7A1A5037">
                <v:shape id="Text Box 23" o:spid="_x0000_s2061" type="#_x0000_t202" style="position:absolute;margin-left:42.7pt;margin-top:8.05pt;width:17pt;height:22.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" strokeweight=".26467mm">
                  <v:textbox>
                    <w:txbxContent>
                      <w:p w14:paraId="6030CEA2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5E843AA0">
                <v:shape id="Text Box 22" o:spid="_x0000_s2060" type="#_x0000_t202" style="position:absolute;margin-left:21.85pt;margin-top:8.05pt;width:17pt;height:22.7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" strokeweight=".26467mm">
                  <v:textbox>
                    <w:txbxContent>
                      <w:p w14:paraId="3A7299FB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11C9F4A7">
                <v:shape id="Text Box 26" o:spid="_x0000_s2059" type="#_x0000_t202" style="position:absolute;margin-left:114.5pt;margin-top:8.05pt;width:17pt;height:22.7pt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" strokeweight=".26467mm">
                  <v:textbox>
                    <w:txbxContent>
                      <w:p w14:paraId="21D09EC6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0BBB6D0F">
                <v:shape id="Text Box 25" o:spid="_x0000_s2058" type="#_x0000_t202" style="position:absolute;margin-left:94.2pt;margin-top:8.05pt;width:17pt;height:22.7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" strokeweight=".26467mm">
                  <v:textbox>
                    <w:txbxContent>
                      <w:p w14:paraId="39CD38C5" w14:textId="77777777" w:rsidR="00240871" w:rsidRDefault="00240871"/>
                    </w:txbxContent>
                  </v:textbox>
                </v:shape>
              </w:pict>
            </w:r>
            <w:r w:rsidR="008A2D47">
              <w:rPr>
                <w:sz w:val="48"/>
                <w:szCs w:val="48"/>
              </w:rPr>
              <w:t xml:space="preserve">       -</w:t>
            </w:r>
          </w:p>
          <w:p w14:paraId="4640A3D7" w14:textId="77777777" w:rsidR="00240871" w:rsidRDefault="008A2D47">
            <w:pPr>
              <w:spacing w:before="180" w:after="180" w:line="240" w:lineRule="exact"/>
              <w:ind w:firstLine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單位地址：</w:t>
            </w:r>
          </w:p>
          <w:p w14:paraId="38DA41C1" w14:textId="77777777" w:rsidR="00240871" w:rsidRDefault="008A2D47">
            <w:pPr>
              <w:spacing w:before="180" w:after="180" w:line="240" w:lineRule="exact"/>
              <w:ind w:firstLine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單位名稱：</w:t>
            </w:r>
          </w:p>
          <w:p w14:paraId="28194A01" w14:textId="77777777" w:rsidR="00240871" w:rsidRDefault="008A2D47">
            <w:pPr>
              <w:spacing w:before="180" w:after="180" w:line="240" w:lineRule="exact"/>
              <w:ind w:firstLine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    話：</w:t>
            </w:r>
          </w:p>
          <w:p w14:paraId="6D38C760" w14:textId="77777777" w:rsidR="00240871" w:rsidRDefault="008A2D47">
            <w:pPr>
              <w:spacing w:before="180" w:after="180" w:line="240" w:lineRule="exact"/>
              <w:ind w:firstLine="360"/>
            </w:pPr>
            <w:r>
              <w:rPr>
                <w:rFonts w:ascii="標楷體" w:eastAsia="標楷體" w:hAnsi="標楷體"/>
                <w:szCs w:val="24"/>
              </w:rPr>
              <w:t>投保單位代號：</w:t>
            </w:r>
          </w:p>
          <w:p w14:paraId="3645A4DD" w14:textId="77777777" w:rsidR="00240871" w:rsidRDefault="00240871">
            <w:pPr>
              <w:spacing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8D276D9" w14:textId="77777777" w:rsidR="00240871" w:rsidRDefault="00240871">
            <w:pPr>
              <w:spacing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D261E07" w14:textId="77777777" w:rsidR="00240871" w:rsidRDefault="00600942">
            <w:r>
              <w:rPr>
                <w:noProof/>
              </w:rPr>
              <w:pict w14:anchorId="30538961">
                <v:shape id="Text Box 51" o:spid="_x0000_s2057" type="#_x0000_t202" style="position:absolute;margin-left:195.3pt;margin-top:8.5pt;width:17pt;height:22.7pt;z-index:1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" strokeweight=".26467mm">
                  <v:textbox>
                    <w:txbxContent>
                      <w:p w14:paraId="6E2E184F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0FCA192B">
                <v:shape id="Text Box 31" o:spid="_x0000_s2056" type="#_x0000_t202" style="position:absolute;margin-left:174.8pt;margin-top:9.65pt;width:17pt;height:22.7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" strokeweight=".26467mm">
                  <v:textbox>
                    <w:txbxContent>
                      <w:p w14:paraId="0FF41E5E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573452AC">
                <v:shape id="Text Box 30" o:spid="_x0000_s2055" type="#_x0000_t202" style="position:absolute;margin-left:154.25pt;margin-top:9.65pt;width:17pt;height:22.7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" strokeweight=".26467mm">
                  <v:textbox>
                    <w:txbxContent>
                      <w:p w14:paraId="1161D4F9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0D547857">
                <v:shape id="Text Box 29" o:spid="_x0000_s2054" type="#_x0000_t202" style="position:absolute;margin-left:123.2pt;margin-top:9.65pt;width:17pt;height:22.7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" strokeweight=".26467mm">
                  <v:textbox>
                    <w:txbxContent>
                      <w:p w14:paraId="731E7922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7C994BA3">
                <v:shape id="Text Box 28" o:spid="_x0000_s2053" type="#_x0000_t202" style="position:absolute;margin-left:81.1pt;margin-top:9.65pt;width:17pt;height:22.7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" strokeweight=".26467mm">
                  <v:textbox>
                    <w:txbxContent>
                      <w:p w14:paraId="478CE918" w14:textId="77777777" w:rsidR="00240871" w:rsidRDefault="00240871"/>
                    </w:txbxContent>
                  </v:textbox>
                </v:shape>
              </w:pict>
            </w:r>
            <w:r>
              <w:rPr>
                <w:noProof/>
              </w:rPr>
              <w:pict w14:anchorId="1FF7A899">
                <v:shape id="Text Box 27" o:spid="_x0000_s2052" type="#_x0000_t202" style="position:absolute;margin-left:102.3pt;margin-top:9.65pt;width:17pt;height:22.7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" strokeweight=".26467mm">
                  <v:textbox>
                    <w:txbxContent>
                      <w:p w14:paraId="6E229572" w14:textId="77777777" w:rsidR="00240871" w:rsidRDefault="00240871"/>
                    </w:txbxContent>
                  </v:textbox>
                </v:shape>
              </w:pict>
            </w:r>
            <w:r w:rsidR="008A2D47">
              <w:rPr>
                <w:sz w:val="48"/>
                <w:szCs w:val="48"/>
              </w:rPr>
              <w:t xml:space="preserve">            -</w:t>
            </w:r>
          </w:p>
          <w:p w14:paraId="2A5AB90D" w14:textId="77777777" w:rsidR="00240871" w:rsidRDefault="00240871">
            <w:pPr>
              <w:rPr>
                <w:rFonts w:eastAsia="標楷體"/>
                <w:sz w:val="28"/>
                <w:szCs w:val="28"/>
              </w:rPr>
            </w:pPr>
          </w:p>
          <w:p w14:paraId="7579FEA3" w14:textId="77777777" w:rsidR="00240871" w:rsidRDefault="00240871">
            <w:pPr>
              <w:rPr>
                <w:rFonts w:eastAsia="標楷體"/>
                <w:sz w:val="28"/>
                <w:szCs w:val="28"/>
              </w:rPr>
            </w:pPr>
          </w:p>
          <w:p w14:paraId="642AA807" w14:textId="77777777" w:rsidR="00240871" w:rsidRDefault="008A2D47">
            <w:pPr>
              <w:wordWrap w:val="0"/>
              <w:jc w:val="right"/>
            </w:pP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衛生福利部中央健康</w:t>
            </w:r>
            <w:proofErr w:type="gramStart"/>
            <w:r>
              <w:rPr>
                <w:rFonts w:eastAsia="標楷體"/>
                <w:sz w:val="28"/>
                <w:szCs w:val="28"/>
              </w:rPr>
              <w:t>保險署</w:t>
            </w:r>
            <w:proofErr w:type="gramEnd"/>
            <w:r>
              <w:rPr>
                <w:rFonts w:eastAsia="標楷體"/>
                <w:sz w:val="28"/>
                <w:szCs w:val="28"/>
              </w:rPr>
              <w:t xml:space="preserve">       </w:t>
            </w:r>
            <w:r>
              <w:rPr>
                <w:rFonts w:ascii="標楷體" w:eastAsia="標楷體" w:hAnsi="標楷體"/>
                <w:sz w:val="28"/>
                <w:szCs w:val="28"/>
              </w:rPr>
              <w:t>業務組</w:t>
            </w:r>
            <w:r>
              <w:rPr>
                <w:rFonts w:eastAsia="標楷體"/>
                <w:sz w:val="28"/>
                <w:szCs w:val="28"/>
              </w:rPr>
              <w:t>啟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</w:p>
          <w:p w14:paraId="537CF546" w14:textId="77777777" w:rsidR="00240871" w:rsidRDefault="00240871">
            <w:pPr>
              <w:spacing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7BDA6B5F" w14:textId="77777777" w:rsidR="00240871" w:rsidRDefault="00240871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6" w:type="dxa"/>
            <w:tcBorders>
              <w:left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1FC4" w14:textId="77777777" w:rsidR="00240871" w:rsidRDefault="00600942">
            <w:pPr>
              <w:spacing w:line="200" w:lineRule="exact"/>
            </w:pPr>
            <w:r>
              <w:rPr>
                <w:noProof/>
              </w:rPr>
              <w:pict w14:anchorId="7B0BBD23">
                <v:shape id="Text Box 32" o:spid="_x0000_s2051" type="#_x0000_t202" style="position:absolute;margin-left:-4.4pt;margin-top:195.75pt;width:28.6pt;height:133.9pt;z-index: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" stroked="f">
                  <v:textbox style="layout-flow:vertical-ideographic">
                    <w:txbxContent>
                      <w:p w14:paraId="1691F195" w14:textId="77777777" w:rsidR="00240871" w:rsidRDefault="008A2D47">
                        <w:pPr>
                          <w:spacing w:line="280" w:lineRule="exact"/>
                          <w:rPr>
                            <w:rFonts w:ascii="標楷體" w:eastAsia="標楷體" w:hAnsi="標楷體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/>
                            <w:sz w:val="20"/>
                          </w:rPr>
                          <w:t>黏貼裝訂請勿</w:t>
                        </w:r>
                        <w:proofErr w:type="gramStart"/>
                        <w:r>
                          <w:rPr>
                            <w:rFonts w:ascii="標楷體" w:eastAsia="標楷體" w:hAnsi="標楷體"/>
                            <w:sz w:val="20"/>
                          </w:rPr>
                          <w:t>超過此裁切線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</w:tr>
    </w:tbl>
    <w:p w14:paraId="1C4CA087" w14:textId="77777777" w:rsidR="00444129" w:rsidRDefault="00444129" w:rsidP="00444129">
      <w:pPr>
        <w:spacing w:line="120" w:lineRule="exact"/>
        <w:rPr>
          <w:rFonts w:eastAsia="標楷體" w:hint="eastAsia"/>
          <w:sz w:val="16"/>
          <w:szCs w:val="16"/>
        </w:rPr>
      </w:pPr>
    </w:p>
    <w:sectPr w:rsidR="00444129" w:rsidSect="00444129">
      <w:pgSz w:w="16838" w:h="11906" w:orient="landscape"/>
      <w:pgMar w:top="142" w:right="567" w:bottom="284" w:left="567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DEEC6" w14:textId="77777777" w:rsidR="006B789E" w:rsidRDefault="006B789E">
      <w:pPr>
        <w:spacing w:line="240" w:lineRule="auto"/>
      </w:pPr>
      <w:r>
        <w:separator/>
      </w:r>
    </w:p>
  </w:endnote>
  <w:endnote w:type="continuationSeparator" w:id="0">
    <w:p w14:paraId="76394300" w14:textId="77777777" w:rsidR="006B789E" w:rsidRDefault="006B78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0752C" w14:textId="77777777" w:rsidR="006B789E" w:rsidRDefault="006B789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BF4996F" w14:textId="77777777" w:rsidR="006B789E" w:rsidRDefault="006B789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92806"/>
    <w:multiLevelType w:val="hybridMultilevel"/>
    <w:tmpl w:val="8952A602"/>
    <w:lvl w:ilvl="0" w:tplc="486CCC9A">
      <w:start w:val="1"/>
      <w:numFmt w:val="taiwaneseCountingThousand"/>
      <w:lvlText w:val="%1、"/>
      <w:lvlJc w:val="left"/>
      <w:pPr>
        <w:ind w:left="1174" w:hanging="720"/>
      </w:pPr>
      <w:rPr>
        <w:rFonts w:hint="default"/>
        <w:b w:val="0"/>
        <w:color w:val="00000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" w15:restartNumberingAfterBreak="0">
    <w:nsid w:val="77623D4D"/>
    <w:multiLevelType w:val="hybridMultilevel"/>
    <w:tmpl w:val="054EBE64"/>
    <w:lvl w:ilvl="0" w:tplc="0409000F">
      <w:start w:val="1"/>
      <w:numFmt w:val="decimal"/>
      <w:lvlText w:val="%1."/>
      <w:lvlJc w:val="left"/>
      <w:pPr>
        <w:ind w:left="9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num w:numId="1" w16cid:durableId="349527763">
    <w:abstractNumId w:val="1"/>
  </w:num>
  <w:num w:numId="2" w16cid:durableId="21169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oNotTrackMoves/>
  <w:defaultTabStop w:val="480"/>
  <w:autoHyphenation/>
  <w:characterSpacingControl w:val="doNotCompress"/>
  <w:hdrShapeDefaults>
    <o:shapedefaults v:ext="edit" spidmax="2077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0871"/>
    <w:rsid w:val="000171C9"/>
    <w:rsid w:val="000768E1"/>
    <w:rsid w:val="000D58EC"/>
    <w:rsid w:val="001032FF"/>
    <w:rsid w:val="001067B0"/>
    <w:rsid w:val="00127A01"/>
    <w:rsid w:val="00162C0D"/>
    <w:rsid w:val="00172BD2"/>
    <w:rsid w:val="001A3B2D"/>
    <w:rsid w:val="002038C4"/>
    <w:rsid w:val="00240871"/>
    <w:rsid w:val="00296B37"/>
    <w:rsid w:val="00300895"/>
    <w:rsid w:val="00303E00"/>
    <w:rsid w:val="0031108A"/>
    <w:rsid w:val="003703E2"/>
    <w:rsid w:val="003A7241"/>
    <w:rsid w:val="00444129"/>
    <w:rsid w:val="00455AB4"/>
    <w:rsid w:val="0045638C"/>
    <w:rsid w:val="00523494"/>
    <w:rsid w:val="00596511"/>
    <w:rsid w:val="005A4D47"/>
    <w:rsid w:val="005C61A0"/>
    <w:rsid w:val="005D4B0B"/>
    <w:rsid w:val="00600942"/>
    <w:rsid w:val="00643414"/>
    <w:rsid w:val="006B789E"/>
    <w:rsid w:val="006D2469"/>
    <w:rsid w:val="00732632"/>
    <w:rsid w:val="0075156D"/>
    <w:rsid w:val="007F089B"/>
    <w:rsid w:val="00844B1F"/>
    <w:rsid w:val="00882972"/>
    <w:rsid w:val="008905CD"/>
    <w:rsid w:val="008A2D47"/>
    <w:rsid w:val="00916117"/>
    <w:rsid w:val="0094278F"/>
    <w:rsid w:val="009454F8"/>
    <w:rsid w:val="009C41B9"/>
    <w:rsid w:val="009C75EE"/>
    <w:rsid w:val="00A308E8"/>
    <w:rsid w:val="00A53292"/>
    <w:rsid w:val="00B40782"/>
    <w:rsid w:val="00B46A83"/>
    <w:rsid w:val="00B81A71"/>
    <w:rsid w:val="00BE137F"/>
    <w:rsid w:val="00CD0D4D"/>
    <w:rsid w:val="00CD3B74"/>
    <w:rsid w:val="00CE25E8"/>
    <w:rsid w:val="00E23955"/>
    <w:rsid w:val="00E45BE3"/>
    <w:rsid w:val="00EE742D"/>
    <w:rsid w:val="00EF1AD0"/>
    <w:rsid w:val="00F3694C"/>
    <w:rsid w:val="00FC1BDB"/>
    <w:rsid w:val="00FC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2"/>
    </o:shapelayout>
  </w:shapeDefaults>
  <w:decimalSymbol w:val="."/>
  <w:listSeparator w:val=","/>
  <w14:docId w14:val="7A70F95F"/>
  <w15:docId w15:val="{DF0E9BA3-2733-4904-8559-45AB1848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spacing w:line="360" w:lineRule="atLeast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rFonts w:ascii="Times New Roman" w:hAnsi="Times New Roman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rFonts w:ascii="Times New Roman" w:hAnsi="Times New Roman"/>
    </w:rPr>
  </w:style>
  <w:style w:type="paragraph" w:styleId="a7">
    <w:name w:val="Body Text Indent"/>
    <w:basedOn w:val="a"/>
    <w:pPr>
      <w:spacing w:line="240" w:lineRule="exact"/>
      <w:ind w:left="400" w:hanging="400"/>
      <w:jc w:val="both"/>
    </w:pPr>
    <w:rPr>
      <w:rFonts w:ascii="標楷體" w:eastAsia="標楷體" w:hAnsi="標楷體"/>
      <w:color w:val="0000FF"/>
      <w:sz w:val="20"/>
    </w:rPr>
  </w:style>
  <w:style w:type="character" w:customStyle="1" w:styleId="a8">
    <w:name w:val="本文縮排 字元"/>
    <w:rPr>
      <w:rFonts w:ascii="標楷體" w:eastAsia="標楷體" w:hAnsi="標楷體"/>
      <w:color w:val="0000FF"/>
    </w:rPr>
  </w:style>
  <w:style w:type="paragraph" w:styleId="a9">
    <w:name w:val="Body Text"/>
    <w:basedOn w:val="a"/>
    <w:pPr>
      <w:spacing w:after="120"/>
    </w:pPr>
  </w:style>
  <w:style w:type="character" w:customStyle="1" w:styleId="aa">
    <w:name w:val="本文 字元"/>
    <w:rPr>
      <w:rFonts w:ascii="Times New Roman" w:hAnsi="Times New Roman"/>
      <w:sz w:val="24"/>
    </w:rPr>
  </w:style>
  <w:style w:type="paragraph" w:styleId="ab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c">
    <w:name w:val="註解方塊文字 字元"/>
    <w:rPr>
      <w:rFonts w:ascii="Cambria" w:eastAsia="新細明體" w:hAnsi="Cambria" w:cs="Times New Roman"/>
      <w:sz w:val="18"/>
      <w:szCs w:val="18"/>
    </w:rPr>
  </w:style>
  <w:style w:type="character" w:styleId="ad">
    <w:name w:val="annotation reference"/>
    <w:rPr>
      <w:sz w:val="18"/>
      <w:szCs w:val="18"/>
    </w:rPr>
  </w:style>
  <w:style w:type="paragraph" w:styleId="ae">
    <w:name w:val="annotation text"/>
    <w:basedOn w:val="a"/>
  </w:style>
  <w:style w:type="character" w:customStyle="1" w:styleId="af">
    <w:name w:val="註解文字 字元"/>
    <w:rPr>
      <w:rFonts w:ascii="Times New Roman" w:hAnsi="Times New Roman"/>
      <w:sz w:val="24"/>
    </w:rPr>
  </w:style>
  <w:style w:type="paragraph" w:styleId="af0">
    <w:name w:val="annotation subject"/>
    <w:basedOn w:val="ae"/>
    <w:next w:val="ae"/>
    <w:rPr>
      <w:b/>
      <w:bCs/>
    </w:rPr>
  </w:style>
  <w:style w:type="character" w:customStyle="1" w:styleId="af1">
    <w:name w:val="註解主旨 字元"/>
    <w:rPr>
      <w:rFonts w:ascii="Times New Roman" w:hAnsi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hi.gov.tw/Resource/webdata/2-3&#20581;&#20445;&#20572;&#24489;&#20445;MN&#34920;&#31684;&#20363;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162C8-B35D-4BA4-BC3D-7226472B7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Links>
    <vt:vector size="6" baseType="variant">
      <vt:variant>
        <vt:i4>880007054</vt:i4>
      </vt:variant>
      <vt:variant>
        <vt:i4>0</vt:i4>
      </vt:variant>
      <vt:variant>
        <vt:i4>0</vt:i4>
      </vt:variant>
      <vt:variant>
        <vt:i4>5</vt:i4>
      </vt:variant>
      <vt:variant>
        <vt:lpwstr>https://www.nhi.gov.tw/Resource/webdata/2-3健保停復保MN表範例.pdf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</dc:creator>
  <cp:keywords/>
  <cp:lastModifiedBy>蕭正廷</cp:lastModifiedBy>
  <cp:revision>2</cp:revision>
  <cp:lastPrinted>2024-12-04T02:30:00Z</cp:lastPrinted>
  <dcterms:created xsi:type="dcterms:W3CDTF">2026-09-17T01:23:00Z</dcterms:created>
  <dcterms:modified xsi:type="dcterms:W3CDTF">2026-09-17T01:23:00Z</dcterms:modified>
</cp:coreProperties>
</file>